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5D34" w14:textId="099E0ED7" w:rsidR="006B3869" w:rsidRPr="00AB21A7" w:rsidRDefault="00AB21A7" w:rsidP="006B3869">
      <w:pPr>
        <w:pStyle w:val="Nzev"/>
        <w:rPr>
          <w:sz w:val="40"/>
          <w:szCs w:val="40"/>
          <w:lang w:val="sk-SK"/>
        </w:rPr>
      </w:pPr>
      <w:r>
        <w:rPr>
          <w:lang w:val="sk-SK"/>
        </w:rPr>
        <w:t xml:space="preserve">NAŠE žAROŠICE    </w:t>
      </w:r>
      <w:r w:rsidR="00527908">
        <w:rPr>
          <w:lang w:val="sk-SK"/>
        </w:rPr>
        <w:t xml:space="preserve">             </w:t>
      </w:r>
      <w:r>
        <w:rPr>
          <w:lang w:val="sk-SK"/>
        </w:rPr>
        <w:t xml:space="preserve">  </w:t>
      </w:r>
      <w:r w:rsidR="00527908">
        <w:rPr>
          <w:sz w:val="40"/>
          <w:szCs w:val="40"/>
          <w:lang w:val="sk-SK"/>
        </w:rPr>
        <w:t>ZÁZNAM OBRAZU, ZVUKU, ZPRACOVÁNÍ VIDEA </w:t>
      </w:r>
    </w:p>
    <w:p w14:paraId="6C3F2E62" w14:textId="77777777" w:rsidR="00AB21A7" w:rsidRPr="00AB21A7" w:rsidRDefault="00AB21A7" w:rsidP="00AB21A7">
      <w:pPr>
        <w:rPr>
          <w:lang w:val="sk-SK"/>
        </w:rPr>
      </w:pPr>
    </w:p>
    <w:p w14:paraId="42E9131A" w14:textId="028EB619" w:rsidR="006B3869" w:rsidRDefault="006B3869" w:rsidP="006B3869">
      <w:pPr>
        <w:rPr>
          <w:lang w:val="sk-SK"/>
        </w:rPr>
      </w:pPr>
    </w:p>
    <w:p w14:paraId="37EC94E8" w14:textId="0A194820" w:rsidR="006B3869" w:rsidRDefault="006B3869" w:rsidP="006B3869">
      <w:pPr>
        <w:rPr>
          <w:lang w:val="sk-SK"/>
        </w:rPr>
      </w:pPr>
    </w:p>
    <w:p w14:paraId="3FB488AF" w14:textId="77777777" w:rsidR="0055614B" w:rsidRDefault="0055614B" w:rsidP="006B3869">
      <w:pPr>
        <w:pStyle w:val="Podnadpis"/>
        <w:rPr>
          <w:lang w:val="sk-SK"/>
        </w:rPr>
      </w:pPr>
      <w:r>
        <w:rPr>
          <w:lang w:val="sk-SK"/>
        </w:rPr>
        <w:t>Základní škola a </w:t>
      </w:r>
      <w:proofErr w:type="spellStart"/>
      <w:r>
        <w:rPr>
          <w:lang w:val="sk-SK"/>
        </w:rPr>
        <w:t>Mateřská</w:t>
      </w:r>
      <w:proofErr w:type="spellEnd"/>
      <w:r>
        <w:rPr>
          <w:lang w:val="sk-SK"/>
        </w:rPr>
        <w:t xml:space="preserve"> škola </w:t>
      </w:r>
      <w:proofErr w:type="spellStart"/>
      <w:r>
        <w:rPr>
          <w:lang w:val="sk-SK"/>
        </w:rPr>
        <w:t>Žarošice</w:t>
      </w:r>
      <w:proofErr w:type="spellEnd"/>
      <w:r>
        <w:rPr>
          <w:lang w:val="sk-SK"/>
        </w:rPr>
        <w:t xml:space="preserve">, okres </w:t>
      </w:r>
      <w:proofErr w:type="spellStart"/>
      <w:r>
        <w:rPr>
          <w:lang w:val="sk-SK"/>
        </w:rPr>
        <w:t>Hodonín</w:t>
      </w:r>
      <w:proofErr w:type="spellEnd"/>
      <w:r>
        <w:rPr>
          <w:lang w:val="sk-SK"/>
        </w:rPr>
        <w:t xml:space="preserve">, </w:t>
      </w:r>
    </w:p>
    <w:p w14:paraId="06F0B4D1" w14:textId="38FF92EE" w:rsidR="006B3869" w:rsidRDefault="0055614B" w:rsidP="006B3869">
      <w:pPr>
        <w:pStyle w:val="Podnadpis"/>
        <w:rPr>
          <w:lang w:val="sk-SK"/>
        </w:rPr>
      </w:pPr>
      <w:proofErr w:type="spellStart"/>
      <w:r>
        <w:rPr>
          <w:lang w:val="sk-SK"/>
        </w:rPr>
        <w:t>příspěvková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organizace</w:t>
      </w:r>
      <w:proofErr w:type="spellEnd"/>
    </w:p>
    <w:p w14:paraId="79C371F9" w14:textId="4842F53F" w:rsidR="006B3869" w:rsidRDefault="0055614B" w:rsidP="006B3869">
      <w:pPr>
        <w:pStyle w:val="Podnadpis"/>
        <w:rPr>
          <w:lang w:val="sk-SK"/>
        </w:rPr>
      </w:pPr>
      <w:r>
        <w:rPr>
          <w:lang w:val="sk-SK"/>
        </w:rPr>
        <w:t xml:space="preserve">696 34 </w:t>
      </w:r>
      <w:proofErr w:type="spellStart"/>
      <w:r>
        <w:rPr>
          <w:lang w:val="sk-SK"/>
        </w:rPr>
        <w:t>Žarošice</w:t>
      </w:r>
      <w:proofErr w:type="spellEnd"/>
      <w:r>
        <w:rPr>
          <w:lang w:val="sk-SK"/>
        </w:rPr>
        <w:t xml:space="preserve"> 321</w:t>
      </w:r>
    </w:p>
    <w:p w14:paraId="4EF5C3D2" w14:textId="7BAC52B1" w:rsidR="006B3869" w:rsidRDefault="006B3869">
      <w:pPr>
        <w:rPr>
          <w:lang w:val="sk-SK"/>
        </w:rPr>
      </w:pPr>
      <w:r>
        <w:rPr>
          <w:lang w:val="sk-SK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129969424"/>
        <w:docPartObj>
          <w:docPartGallery w:val="Table of Contents"/>
          <w:docPartUnique/>
        </w:docPartObj>
      </w:sdtPr>
      <w:sdtContent>
        <w:p w14:paraId="447064A4" w14:textId="57D94CC7" w:rsidR="006B3869" w:rsidRDefault="006B3869">
          <w:pPr>
            <w:pStyle w:val="Nadpisobsahu"/>
          </w:pPr>
          <w:r>
            <w:t>Obsah</w:t>
          </w:r>
        </w:p>
        <w:p w14:paraId="2AF6506A" w14:textId="5FCA45E3" w:rsidR="00D261B7" w:rsidRDefault="006B3869">
          <w:pPr>
            <w:pStyle w:val="Obsah1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206512" w:history="1">
            <w:r w:rsidR="00D261B7" w:rsidRPr="00ED0AE3">
              <w:rPr>
                <w:rStyle w:val="Hypertextovodkaz"/>
                <w:noProof/>
              </w:rPr>
              <w:t>Informace o projektu</w:t>
            </w:r>
            <w:r w:rsidR="00D261B7">
              <w:rPr>
                <w:noProof/>
                <w:webHidden/>
              </w:rPr>
              <w:tab/>
            </w:r>
            <w:r w:rsidR="00D261B7">
              <w:rPr>
                <w:noProof/>
                <w:webHidden/>
              </w:rPr>
              <w:fldChar w:fldCharType="begin"/>
            </w:r>
            <w:r w:rsidR="00D261B7">
              <w:rPr>
                <w:noProof/>
                <w:webHidden/>
              </w:rPr>
              <w:instrText xml:space="preserve"> PAGEREF _Toc117206512 \h </w:instrText>
            </w:r>
            <w:r w:rsidR="00D261B7">
              <w:rPr>
                <w:noProof/>
                <w:webHidden/>
              </w:rPr>
            </w:r>
            <w:r w:rsidR="00D261B7">
              <w:rPr>
                <w:noProof/>
                <w:webHidden/>
              </w:rPr>
              <w:fldChar w:fldCharType="separate"/>
            </w:r>
            <w:r w:rsidR="00D261B7">
              <w:rPr>
                <w:noProof/>
                <w:webHidden/>
              </w:rPr>
              <w:t>3</w:t>
            </w:r>
            <w:r w:rsidR="00D261B7">
              <w:rPr>
                <w:noProof/>
                <w:webHidden/>
              </w:rPr>
              <w:fldChar w:fldCharType="end"/>
            </w:r>
          </w:hyperlink>
        </w:p>
        <w:p w14:paraId="4677C2D5" w14:textId="14B1A438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3" w:history="1">
            <w:r w:rsidRPr="00ED0AE3">
              <w:rPr>
                <w:rStyle w:val="Hypertextovodkaz"/>
                <w:noProof/>
              </w:rPr>
              <w:t>Popis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A346D" w14:textId="4943C4AA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4" w:history="1">
            <w:r w:rsidRPr="00ED0AE3">
              <w:rPr>
                <w:rStyle w:val="Hypertextovodkaz"/>
                <w:noProof/>
              </w:rPr>
              <w:t>Věkové určení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A2BA4" w14:textId="652D985E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5" w:history="1">
            <w:r w:rsidRPr="00ED0AE3">
              <w:rPr>
                <w:rStyle w:val="Hypertextovodkaz"/>
                <w:noProof/>
              </w:rPr>
              <w:t>Jaké dovednosti by měli žáci ovládat před zahájením projektu?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8F7BD" w14:textId="65C7F348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6" w:history="1">
            <w:r w:rsidRPr="00ED0AE3">
              <w:rPr>
                <w:rStyle w:val="Hypertextovodkaz"/>
                <w:noProof/>
              </w:rPr>
              <w:t>Jaké dovednosti se žáci v rámci projektu naučí?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4DA3D" w14:textId="7EBA5DAF" w:rsidR="00D261B7" w:rsidRDefault="00D261B7">
          <w:pPr>
            <w:pStyle w:val="Obsah1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7" w:history="1">
            <w:r w:rsidRPr="00ED0AE3">
              <w:rPr>
                <w:rStyle w:val="Hypertextovodkaz"/>
                <w:noProof/>
              </w:rPr>
              <w:t>Technické vybavení potřebné k realizaci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52211" w14:textId="15E7BACA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8" w:history="1">
            <w:r w:rsidRPr="00ED0AE3">
              <w:rPr>
                <w:rStyle w:val="Hypertextovodkaz"/>
                <w:noProof/>
              </w:rPr>
              <w:t>Finanční náročnost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899B9" w14:textId="3E890B35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19" w:history="1">
            <w:r w:rsidRPr="00ED0AE3">
              <w:rPr>
                <w:rStyle w:val="Hypertextovodkaz"/>
                <w:noProof/>
              </w:rPr>
              <w:t>Scénář filmu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E4D36" w14:textId="0D1A46A5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20" w:history="1">
            <w:r w:rsidRPr="00ED0AE3">
              <w:rPr>
                <w:rStyle w:val="Hypertextovodkaz"/>
                <w:noProof/>
              </w:rPr>
              <w:t>Seznámení s technikou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4E5F6" w14:textId="7B8B5E74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21" w:history="1">
            <w:r w:rsidRPr="00ED0AE3">
              <w:rPr>
                <w:rStyle w:val="Hypertextovodkaz"/>
                <w:noProof/>
              </w:rPr>
              <w:t>První letecké pokusy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6E3F0" w14:textId="79ACE87F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22" w:history="1">
            <w:r w:rsidRPr="00ED0AE3">
              <w:rPr>
                <w:rStyle w:val="Hypertextovodkaz"/>
                <w:noProof/>
              </w:rPr>
              <w:t>Exteriéry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3324D" w14:textId="22E16860" w:rsidR="00D261B7" w:rsidRDefault="00D261B7">
          <w:pPr>
            <w:pStyle w:val="Obsah3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23" w:history="1">
            <w:r w:rsidRPr="00ED0AE3">
              <w:rPr>
                <w:rStyle w:val="Hypertextovodkaz"/>
                <w:noProof/>
              </w:rPr>
              <w:t>Stříhání videa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D6BB8" w14:textId="741E857C" w:rsidR="00D261B7" w:rsidRDefault="00D261B7">
          <w:pPr>
            <w:pStyle w:val="Obsah1"/>
            <w:tabs>
              <w:tab w:val="right" w:leader="dot" w:pos="9056"/>
            </w:tabs>
            <w:rPr>
              <w:noProof/>
              <w:sz w:val="24"/>
              <w:szCs w:val="24"/>
              <w:lang w:eastAsia="cs-CZ"/>
            </w:rPr>
          </w:pPr>
          <w:hyperlink w:anchor="_Toc117206524" w:history="1">
            <w:r w:rsidRPr="00ED0AE3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_Toc117206524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3F05B" w14:textId="1D8A5115" w:rsidR="006B3869" w:rsidRDefault="006B3869" w:rsidP="006B38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581BFAC6" w14:textId="77777777" w:rsidR="006B3869" w:rsidRDefault="006B3869" w:rsidP="006B3869">
          <w:r>
            <w:rPr>
              <w:b/>
              <w:bCs/>
            </w:rPr>
            <w:br w:type="page"/>
          </w:r>
        </w:p>
      </w:sdtContent>
    </w:sdt>
    <w:p w14:paraId="617DD11D" w14:textId="5A4C6A46" w:rsidR="006B3869" w:rsidRDefault="00A80DD3" w:rsidP="006B3869">
      <w:pPr>
        <w:pStyle w:val="Nadpis1"/>
      </w:pPr>
      <w:bookmarkStart w:id="0" w:name="_Toc117206512"/>
      <w:r>
        <w:lastRenderedPageBreak/>
        <w:t>Informace o projektu</w:t>
      </w:r>
      <w:bookmarkEnd w:id="0"/>
    </w:p>
    <w:p w14:paraId="0D65D623" w14:textId="71498E2D" w:rsidR="006B3869" w:rsidRDefault="00A80DD3" w:rsidP="00E02B0B">
      <w:pPr>
        <w:pStyle w:val="Nadpis3"/>
      </w:pPr>
      <w:bookmarkStart w:id="1" w:name="_Toc117206513"/>
      <w:r>
        <w:t>Popis projektu</w:t>
      </w:r>
      <w:bookmarkEnd w:id="1"/>
    </w:p>
    <w:p w14:paraId="1A305144" w14:textId="65256248" w:rsidR="006B3869" w:rsidRDefault="00C55C32" w:rsidP="007456EC">
      <w:pPr>
        <w:jc w:val="both"/>
        <w:rPr>
          <w:sz w:val="24"/>
          <w:szCs w:val="24"/>
        </w:rPr>
      </w:pPr>
      <w:r w:rsidRPr="007456EC">
        <w:rPr>
          <w:sz w:val="24"/>
          <w:szCs w:val="24"/>
        </w:rPr>
        <w:t xml:space="preserve">Projekt je zaměřený na </w:t>
      </w:r>
      <w:r w:rsidR="00E02B0B" w:rsidRPr="007456EC">
        <w:rPr>
          <w:sz w:val="24"/>
          <w:szCs w:val="24"/>
        </w:rPr>
        <w:t>tvorbu audiovizuálního díla samotnými žáky. Jejich úkolem bylo vymyslet téma společné práce, navrhnout a vyladit scénář, naučit se ovládat potřebnou techniku</w:t>
      </w:r>
      <w:r w:rsidR="00C3470D">
        <w:rPr>
          <w:sz w:val="24"/>
          <w:szCs w:val="24"/>
        </w:rPr>
        <w:t xml:space="preserve"> a</w:t>
      </w:r>
      <w:r w:rsidR="00E02B0B" w:rsidRPr="007456EC">
        <w:rPr>
          <w:sz w:val="24"/>
          <w:szCs w:val="24"/>
        </w:rPr>
        <w:t xml:space="preserve"> naplánovat postup jednotlivých aktivit tak, aby na konci vyměřeného období dokázali prezentovat svůj krátký film.</w:t>
      </w:r>
    </w:p>
    <w:p w14:paraId="21DB0089" w14:textId="77777777" w:rsidR="000164EA" w:rsidRPr="007456EC" w:rsidRDefault="000164EA" w:rsidP="007456EC">
      <w:pPr>
        <w:jc w:val="both"/>
        <w:rPr>
          <w:sz w:val="24"/>
          <w:szCs w:val="24"/>
        </w:rPr>
      </w:pPr>
    </w:p>
    <w:p w14:paraId="1777AC2E" w14:textId="22DD0005" w:rsidR="00E02B0B" w:rsidRDefault="00E02B0B" w:rsidP="006B3869">
      <w:pPr>
        <w:pStyle w:val="Nadpis3"/>
      </w:pPr>
      <w:bookmarkStart w:id="2" w:name="_Toc117206514"/>
      <w:r>
        <w:t>Věkové určení</w:t>
      </w:r>
      <w:bookmarkEnd w:id="2"/>
    </w:p>
    <w:p w14:paraId="135689A0" w14:textId="4346CA2A" w:rsidR="00E02B0B" w:rsidRDefault="00E02B0B" w:rsidP="007456EC">
      <w:pPr>
        <w:jc w:val="both"/>
      </w:pPr>
      <w:r w:rsidRPr="007456EC">
        <w:rPr>
          <w:sz w:val="24"/>
          <w:szCs w:val="24"/>
        </w:rPr>
        <w:t>Pro práci na projektu byli vybráni žáci osmého ročníku základní školy. Důvodem byla jejich relativní vyspělost pro práci s poměrně drahým vybavením</w:t>
      </w:r>
      <w:r w:rsidR="00C3470D">
        <w:rPr>
          <w:sz w:val="24"/>
          <w:szCs w:val="24"/>
        </w:rPr>
        <w:t xml:space="preserve"> a</w:t>
      </w:r>
      <w:r w:rsidRPr="007456EC">
        <w:rPr>
          <w:sz w:val="24"/>
          <w:szCs w:val="24"/>
        </w:rPr>
        <w:t xml:space="preserve"> někteří z nich již měli </w:t>
      </w:r>
      <w:proofErr w:type="gramStart"/>
      <w:r w:rsidRPr="007456EC">
        <w:rPr>
          <w:sz w:val="24"/>
          <w:szCs w:val="24"/>
        </w:rPr>
        <w:t>menší</w:t>
      </w:r>
      <w:proofErr w:type="gramEnd"/>
      <w:r w:rsidRPr="007456EC">
        <w:rPr>
          <w:sz w:val="24"/>
          <w:szCs w:val="24"/>
        </w:rPr>
        <w:t xml:space="preserve"> přechozí zkušenosti s natáčením videa. Starší žáky nebylo možné s ohledem na jejich přípravu na přijímací zkoušky na střední školy přijmout, protože se jednalo o poměrně rozsáhlou aktivitu, která se beze zbytku odehrávala v jejich volném čase.</w:t>
      </w:r>
      <w:r w:rsidR="00DA7558">
        <w:t xml:space="preserve"> </w:t>
      </w:r>
    </w:p>
    <w:p w14:paraId="3BC530FC" w14:textId="16F506CC" w:rsidR="007456EC" w:rsidRDefault="007456EC" w:rsidP="00E02B0B"/>
    <w:p w14:paraId="51126C04" w14:textId="5D4D326F" w:rsidR="007456EC" w:rsidRPr="00157B79" w:rsidRDefault="007456EC" w:rsidP="00157B79">
      <w:pPr>
        <w:pStyle w:val="Nadpis3"/>
      </w:pPr>
      <w:bookmarkStart w:id="3" w:name="_Toc117206515"/>
      <w:r w:rsidRPr="00157B79">
        <w:t>Jaké dovednosti by měli žáci ovládat před zahájením projektu?</w:t>
      </w:r>
      <w:bookmarkEnd w:id="3"/>
    </w:p>
    <w:p w14:paraId="7594BE96" w14:textId="12248875" w:rsidR="007456EC" w:rsidRDefault="007456EC" w:rsidP="00EE5E22">
      <w:pPr>
        <w:jc w:val="both"/>
        <w:rPr>
          <w:rFonts w:asciiTheme="majorHAnsi" w:eastAsiaTheme="majorEastAsia" w:hAnsiTheme="majorHAnsi" w:cstheme="majorBidi"/>
          <w:sz w:val="32"/>
          <w:szCs w:val="32"/>
        </w:rPr>
      </w:pPr>
      <w:r w:rsidRPr="00EE5E22">
        <w:rPr>
          <w:sz w:val="24"/>
          <w:szCs w:val="24"/>
        </w:rPr>
        <w:t xml:space="preserve">U </w:t>
      </w:r>
      <w:r w:rsidR="00FB5E5D" w:rsidRPr="00EE5E22">
        <w:rPr>
          <w:sz w:val="24"/>
          <w:szCs w:val="24"/>
        </w:rPr>
        <w:t xml:space="preserve">vybraných žáků se předpokládá alespoň </w:t>
      </w:r>
      <w:r w:rsidR="00EE5E22" w:rsidRPr="00EE5E22">
        <w:rPr>
          <w:sz w:val="24"/>
          <w:szCs w:val="24"/>
        </w:rPr>
        <w:t xml:space="preserve">minimální zkušenost s natáčením videa na mobilní telefon z důvodu výběru obrazu a světelných podmínek. Dále je vhodná předchozí zkušenost v práci se střihem videa, není však nutné </w:t>
      </w:r>
      <w:r w:rsidR="00C3470D">
        <w:rPr>
          <w:sz w:val="24"/>
          <w:szCs w:val="24"/>
        </w:rPr>
        <w:t xml:space="preserve">umět </w:t>
      </w:r>
      <w:r w:rsidR="00EE5E22" w:rsidRPr="00EE5E22">
        <w:rPr>
          <w:sz w:val="24"/>
          <w:szCs w:val="24"/>
        </w:rPr>
        <w:t>ovládat žádný konkrétní program.</w:t>
      </w:r>
      <w:r w:rsidR="00EE5E22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</w:p>
    <w:p w14:paraId="70079BE7" w14:textId="77777777" w:rsidR="000164EA" w:rsidRDefault="000164EA" w:rsidP="00EE5E22">
      <w:pPr>
        <w:jc w:val="both"/>
        <w:rPr>
          <w:rFonts w:asciiTheme="majorHAnsi" w:eastAsiaTheme="majorEastAsia" w:hAnsiTheme="majorHAnsi" w:cstheme="majorBidi"/>
          <w:sz w:val="32"/>
          <w:szCs w:val="32"/>
        </w:rPr>
      </w:pPr>
    </w:p>
    <w:p w14:paraId="59EC678B" w14:textId="696846D1" w:rsidR="007456EC" w:rsidRDefault="00677A0A" w:rsidP="00157B79">
      <w:pPr>
        <w:pStyle w:val="Nadpis3"/>
      </w:pPr>
      <w:bookmarkStart w:id="4" w:name="_Toc117206516"/>
      <w:r w:rsidRPr="005B1D87">
        <w:t>Jaké dovednosti se žáci v rámci projektu naučí?</w:t>
      </w:r>
      <w:bookmarkEnd w:id="4"/>
    </w:p>
    <w:p w14:paraId="6071ADEB" w14:textId="5F447F2F" w:rsidR="00677A0A" w:rsidRDefault="00A72D31" w:rsidP="005B1D87">
      <w:pPr>
        <w:jc w:val="both"/>
        <w:rPr>
          <w:sz w:val="24"/>
          <w:szCs w:val="24"/>
        </w:rPr>
      </w:pPr>
      <w:r>
        <w:rPr>
          <w:sz w:val="24"/>
          <w:szCs w:val="24"/>
        </w:rPr>
        <w:t>Žáci se v projektu naučí p</w:t>
      </w:r>
      <w:r w:rsidR="00677A0A" w:rsidRPr="005B1D87">
        <w:rPr>
          <w:sz w:val="24"/>
          <w:szCs w:val="24"/>
        </w:rPr>
        <w:t>oužívat správně kameru se stativem, využívat možnosti dané fluidní hlavou stativu, vybírat různé úhly pohledu na objekt, ovládat a rozlišovat záběry na úrovni detail – polodetail – celek</w:t>
      </w:r>
      <w:r>
        <w:rPr>
          <w:sz w:val="24"/>
          <w:szCs w:val="24"/>
        </w:rPr>
        <w:t>.</w:t>
      </w:r>
      <w:r w:rsidR="00677A0A" w:rsidRPr="005B1D87">
        <w:rPr>
          <w:sz w:val="24"/>
          <w:szCs w:val="24"/>
        </w:rPr>
        <w:t xml:space="preserve"> Naučí se zohlednit světelné podmínky prostředí. Ovládnou dron</w:t>
      </w:r>
      <w:r w:rsidR="00C3470D">
        <w:rPr>
          <w:sz w:val="24"/>
          <w:szCs w:val="24"/>
        </w:rPr>
        <w:t xml:space="preserve"> a </w:t>
      </w:r>
      <w:proofErr w:type="gramStart"/>
      <w:r w:rsidR="005B1D87">
        <w:rPr>
          <w:sz w:val="24"/>
          <w:szCs w:val="24"/>
        </w:rPr>
        <w:t>naučí</w:t>
      </w:r>
      <w:proofErr w:type="gramEnd"/>
      <w:r w:rsidR="005B1D87">
        <w:rPr>
          <w:sz w:val="24"/>
          <w:szCs w:val="24"/>
        </w:rPr>
        <w:t xml:space="preserve"> se </w:t>
      </w:r>
      <w:r w:rsidR="00C3470D">
        <w:rPr>
          <w:sz w:val="24"/>
          <w:szCs w:val="24"/>
        </w:rPr>
        <w:t xml:space="preserve">při práci s ním </w:t>
      </w:r>
      <w:r w:rsidR="005B1D87">
        <w:rPr>
          <w:sz w:val="24"/>
          <w:szCs w:val="24"/>
        </w:rPr>
        <w:t xml:space="preserve">koordinovat </w:t>
      </w:r>
      <w:r w:rsidR="00C3470D">
        <w:rPr>
          <w:sz w:val="24"/>
          <w:szCs w:val="24"/>
        </w:rPr>
        <w:t>pohyb</w:t>
      </w:r>
      <w:r w:rsidR="005B1D87">
        <w:rPr>
          <w:sz w:val="24"/>
          <w:szCs w:val="24"/>
        </w:rPr>
        <w:t xml:space="preserve"> rukou tak, aby dokázali udržet směr</w:t>
      </w:r>
      <w:r w:rsidR="00C3470D">
        <w:rPr>
          <w:sz w:val="24"/>
          <w:szCs w:val="24"/>
        </w:rPr>
        <w:t xml:space="preserve"> letu</w:t>
      </w:r>
      <w:r w:rsidR="005B1D8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Budou vybírat objekty vhodné k prezentaci obce, návaznost jednotlivých obrazů v logických souvislostech. Při práci s programem </w:t>
      </w:r>
      <w:proofErr w:type="spellStart"/>
      <w:r>
        <w:rPr>
          <w:sz w:val="24"/>
          <w:szCs w:val="24"/>
        </w:rPr>
        <w:t>Movie</w:t>
      </w:r>
      <w:proofErr w:type="spellEnd"/>
      <w:r>
        <w:rPr>
          <w:sz w:val="24"/>
          <w:szCs w:val="24"/>
        </w:rPr>
        <w:t xml:space="preserve"> Studio </w:t>
      </w:r>
      <w:r w:rsidR="00296340">
        <w:rPr>
          <w:sz w:val="24"/>
          <w:szCs w:val="24"/>
        </w:rPr>
        <w:t xml:space="preserve">18 </w:t>
      </w:r>
      <w:r w:rsidR="00AE16D7">
        <w:rPr>
          <w:sz w:val="24"/>
          <w:szCs w:val="24"/>
        </w:rPr>
        <w:t xml:space="preserve">vyberou vhodné záběry, sestříhají </w:t>
      </w:r>
      <w:r w:rsidR="00C3470D">
        <w:rPr>
          <w:sz w:val="24"/>
          <w:szCs w:val="24"/>
        </w:rPr>
        <w:t xml:space="preserve">je </w:t>
      </w:r>
      <w:r w:rsidR="00AE16D7">
        <w:rPr>
          <w:sz w:val="24"/>
          <w:szCs w:val="24"/>
        </w:rPr>
        <w:t>a</w:t>
      </w:r>
      <w:r w:rsidR="00C3470D">
        <w:rPr>
          <w:sz w:val="24"/>
          <w:szCs w:val="24"/>
        </w:rPr>
        <w:t> </w:t>
      </w:r>
      <w:proofErr w:type="gramStart"/>
      <w:r w:rsidR="00AE16D7">
        <w:rPr>
          <w:sz w:val="24"/>
          <w:szCs w:val="24"/>
        </w:rPr>
        <w:t>složí</w:t>
      </w:r>
      <w:proofErr w:type="gramEnd"/>
      <w:r w:rsidR="00AE16D7">
        <w:rPr>
          <w:sz w:val="24"/>
          <w:szCs w:val="24"/>
        </w:rPr>
        <w:t xml:space="preserve"> </w:t>
      </w:r>
      <w:r w:rsidR="00C3470D">
        <w:rPr>
          <w:sz w:val="24"/>
          <w:szCs w:val="24"/>
        </w:rPr>
        <w:t xml:space="preserve">v </w:t>
      </w:r>
      <w:r w:rsidR="00AF5E3C">
        <w:rPr>
          <w:sz w:val="24"/>
          <w:szCs w:val="24"/>
        </w:rPr>
        <w:t>celek</w:t>
      </w:r>
      <w:r w:rsidR="002966E4">
        <w:rPr>
          <w:sz w:val="24"/>
          <w:szCs w:val="24"/>
        </w:rPr>
        <w:t xml:space="preserve">. </w:t>
      </w:r>
    </w:p>
    <w:p w14:paraId="557D02FF" w14:textId="17871228" w:rsidR="002966E4" w:rsidRPr="005B1D87" w:rsidRDefault="002966E4" w:rsidP="005B1D87">
      <w:pPr>
        <w:jc w:val="both"/>
        <w:rPr>
          <w:sz w:val="24"/>
          <w:szCs w:val="24"/>
        </w:rPr>
      </w:pPr>
      <w:r>
        <w:rPr>
          <w:sz w:val="24"/>
          <w:szCs w:val="24"/>
        </w:rPr>
        <w:t>Současně s odbornou prací získají dovednost práce v týmu, plánování a rozdělení rolí a úkolů, prohloubí osobní zodpovědnost za svěřenou část úkolu.</w:t>
      </w:r>
    </w:p>
    <w:p w14:paraId="703848DA" w14:textId="1C96BC17" w:rsidR="006B3869" w:rsidRDefault="002966E4" w:rsidP="006B3869">
      <w:pPr>
        <w:pStyle w:val="Nadpis1"/>
      </w:pPr>
      <w:bookmarkStart w:id="5" w:name="_Toc117206517"/>
      <w:r>
        <w:lastRenderedPageBreak/>
        <w:t>Technické vybavení potřebné k realizaci projektu</w:t>
      </w:r>
      <w:bookmarkEnd w:id="5"/>
    </w:p>
    <w:p w14:paraId="5DBA8191" w14:textId="4A938967" w:rsidR="002966E4" w:rsidRPr="0018339A" w:rsidRDefault="00E73668" w:rsidP="002966E4">
      <w:pPr>
        <w:rPr>
          <w:sz w:val="24"/>
          <w:szCs w:val="24"/>
        </w:rPr>
      </w:pPr>
      <w:r w:rsidRPr="0018339A">
        <w:rPr>
          <w:sz w:val="24"/>
          <w:szCs w:val="24"/>
        </w:rPr>
        <w:t xml:space="preserve">Dron DJI </w:t>
      </w:r>
      <w:r w:rsidR="002350BC" w:rsidRPr="0018339A">
        <w:rPr>
          <w:sz w:val="24"/>
          <w:szCs w:val="24"/>
        </w:rPr>
        <w:t>MAVIC AIR 2</w:t>
      </w:r>
    </w:p>
    <w:p w14:paraId="3E6004AD" w14:textId="5A02BFE4" w:rsidR="002350BC" w:rsidRDefault="002350BC" w:rsidP="002966E4">
      <w:r>
        <w:rPr>
          <w:noProof/>
        </w:rPr>
        <w:drawing>
          <wp:anchor distT="0" distB="0" distL="114300" distR="114300" simplePos="0" relativeHeight="251658240" behindDoc="1" locked="0" layoutInCell="1" allowOverlap="1" wp14:anchorId="2DB4ADA0" wp14:editId="2B1A6FF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855720" cy="2891790"/>
            <wp:effectExtent l="0" t="0" r="0" b="3810"/>
            <wp:wrapTight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6DCCC4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3DAE" w14:textId="71DF8E3C" w:rsidR="002350BC" w:rsidRDefault="002350BC" w:rsidP="002966E4"/>
    <w:p w14:paraId="77CD9EE3" w14:textId="12F0338C" w:rsidR="00296340" w:rsidRDefault="00296340" w:rsidP="002966E4"/>
    <w:p w14:paraId="36710DDE" w14:textId="41F4323F" w:rsidR="00296340" w:rsidRDefault="00296340" w:rsidP="002966E4"/>
    <w:p w14:paraId="37AE7641" w14:textId="04FB8EBB" w:rsidR="00296340" w:rsidRDefault="00296340" w:rsidP="002966E4"/>
    <w:p w14:paraId="580740A7" w14:textId="4DF9C74D" w:rsidR="00296340" w:rsidRDefault="00296340" w:rsidP="002966E4"/>
    <w:p w14:paraId="5166F221" w14:textId="2FA8025C" w:rsidR="00296340" w:rsidRDefault="00296340" w:rsidP="002966E4"/>
    <w:p w14:paraId="0BD6481E" w14:textId="530B32E4" w:rsidR="00296340" w:rsidRDefault="00296340" w:rsidP="002966E4"/>
    <w:p w14:paraId="32107EDC" w14:textId="28E60D31" w:rsidR="00296340" w:rsidRDefault="00296340" w:rsidP="002966E4"/>
    <w:p w14:paraId="46DC195B" w14:textId="7A3690F7" w:rsidR="00296340" w:rsidRDefault="00296340" w:rsidP="002966E4"/>
    <w:p w14:paraId="29D9FD78" w14:textId="54571CA9" w:rsidR="00296340" w:rsidRDefault="00296340" w:rsidP="002966E4"/>
    <w:p w14:paraId="06881D60" w14:textId="6D65711C" w:rsidR="002350BC" w:rsidRPr="0018339A" w:rsidRDefault="002350BC" w:rsidP="002966E4">
      <w:pPr>
        <w:rPr>
          <w:sz w:val="24"/>
          <w:szCs w:val="24"/>
        </w:rPr>
      </w:pPr>
      <w:r w:rsidRPr="0018339A">
        <w:rPr>
          <w:sz w:val="24"/>
          <w:szCs w:val="24"/>
        </w:rPr>
        <w:t xml:space="preserve">Videokamera </w:t>
      </w:r>
    </w:p>
    <w:p w14:paraId="4DC7768F" w14:textId="67B14178" w:rsidR="002350BC" w:rsidRDefault="00296340" w:rsidP="002966E4">
      <w:r>
        <w:rPr>
          <w:noProof/>
        </w:rPr>
        <w:drawing>
          <wp:anchor distT="0" distB="0" distL="114300" distR="114300" simplePos="0" relativeHeight="251659264" behindDoc="1" locked="0" layoutInCell="1" allowOverlap="1" wp14:anchorId="0F78D218" wp14:editId="3B1B06B1">
            <wp:simplePos x="0" y="0"/>
            <wp:positionH relativeFrom="margin">
              <wp:posOffset>937260</wp:posOffset>
            </wp:positionH>
            <wp:positionV relativeFrom="paragraph">
              <wp:posOffset>8255</wp:posOffset>
            </wp:positionV>
            <wp:extent cx="3836670" cy="2877185"/>
            <wp:effectExtent l="0" t="0" r="0" b="0"/>
            <wp:wrapTight wrapText="bothSides">
              <wp:wrapPolygon edited="0">
                <wp:start x="21600" y="21600"/>
                <wp:lineTo x="21600" y="148"/>
                <wp:lineTo x="150" y="148"/>
                <wp:lineTo x="150" y="21600"/>
                <wp:lineTo x="21600" y="2160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D1C41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667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FC66" w14:textId="634458FF" w:rsidR="00296340" w:rsidRDefault="00296340" w:rsidP="002966E4"/>
    <w:p w14:paraId="7D5517A0" w14:textId="77777777" w:rsidR="00296340" w:rsidRDefault="00296340" w:rsidP="002966E4"/>
    <w:p w14:paraId="208A2C87" w14:textId="77777777" w:rsidR="00296340" w:rsidRDefault="00296340" w:rsidP="002966E4"/>
    <w:p w14:paraId="3D49B7A5" w14:textId="77777777" w:rsidR="00296340" w:rsidRDefault="00296340" w:rsidP="002966E4"/>
    <w:p w14:paraId="1C29882A" w14:textId="77777777" w:rsidR="00296340" w:rsidRDefault="00296340" w:rsidP="002966E4"/>
    <w:p w14:paraId="0134470F" w14:textId="77777777" w:rsidR="00296340" w:rsidRDefault="00296340" w:rsidP="002966E4"/>
    <w:p w14:paraId="2A77135A" w14:textId="77777777" w:rsidR="00296340" w:rsidRDefault="00296340" w:rsidP="002966E4"/>
    <w:p w14:paraId="486354CE" w14:textId="77777777" w:rsidR="00296340" w:rsidRDefault="00296340" w:rsidP="002966E4"/>
    <w:p w14:paraId="4FBDFA7C" w14:textId="77777777" w:rsidR="00296340" w:rsidRDefault="00296340" w:rsidP="002966E4"/>
    <w:p w14:paraId="56029140" w14:textId="77777777" w:rsidR="000164EA" w:rsidRDefault="000164EA" w:rsidP="002966E4">
      <w:pPr>
        <w:rPr>
          <w:sz w:val="24"/>
          <w:szCs w:val="24"/>
        </w:rPr>
      </w:pPr>
    </w:p>
    <w:p w14:paraId="6DD6860A" w14:textId="33D03809" w:rsidR="002350BC" w:rsidRPr="0018339A" w:rsidRDefault="002350BC" w:rsidP="002966E4">
      <w:pPr>
        <w:rPr>
          <w:sz w:val="24"/>
          <w:szCs w:val="24"/>
        </w:rPr>
      </w:pPr>
      <w:r w:rsidRPr="0018339A">
        <w:rPr>
          <w:sz w:val="24"/>
          <w:szCs w:val="24"/>
        </w:rPr>
        <w:lastRenderedPageBreak/>
        <w:t>Mikrofon</w:t>
      </w:r>
    </w:p>
    <w:p w14:paraId="164AA444" w14:textId="37276806" w:rsidR="002350BC" w:rsidRDefault="00296340" w:rsidP="002966E4">
      <w:r>
        <w:rPr>
          <w:noProof/>
        </w:rPr>
        <w:drawing>
          <wp:anchor distT="0" distB="0" distL="114300" distR="114300" simplePos="0" relativeHeight="251660288" behindDoc="1" locked="0" layoutInCell="1" allowOverlap="1" wp14:anchorId="307E7216" wp14:editId="7345A78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991610" cy="2247900"/>
            <wp:effectExtent l="0" t="0" r="8890" b="0"/>
            <wp:wrapTight wrapText="bothSides">
              <wp:wrapPolygon edited="0">
                <wp:start x="0" y="0"/>
                <wp:lineTo x="0" y="21417"/>
                <wp:lineTo x="21545" y="21417"/>
                <wp:lineTo x="215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613_213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E2F3E" w14:textId="513148DF" w:rsidR="002350BC" w:rsidRDefault="002350BC" w:rsidP="002966E4"/>
    <w:p w14:paraId="3664DA93" w14:textId="7B1721F9" w:rsidR="002350BC" w:rsidRDefault="002350BC" w:rsidP="002966E4"/>
    <w:p w14:paraId="73630D8A" w14:textId="393673C8" w:rsidR="002350BC" w:rsidRDefault="002350BC" w:rsidP="002966E4"/>
    <w:p w14:paraId="6020FBAA" w14:textId="51708D1D" w:rsidR="002350BC" w:rsidRDefault="002350BC" w:rsidP="002966E4"/>
    <w:p w14:paraId="417ECEC7" w14:textId="09766000" w:rsidR="002350BC" w:rsidRDefault="002350BC" w:rsidP="002966E4"/>
    <w:p w14:paraId="494314A2" w14:textId="2223CBE6" w:rsidR="002350BC" w:rsidRDefault="002350BC" w:rsidP="002966E4"/>
    <w:p w14:paraId="742E50D0" w14:textId="2FDF25E3" w:rsidR="002350BC" w:rsidRDefault="002350BC" w:rsidP="002966E4"/>
    <w:p w14:paraId="1EBD45B7" w14:textId="6FB45B88" w:rsidR="002350BC" w:rsidRDefault="002350BC" w:rsidP="002966E4"/>
    <w:p w14:paraId="4A01751C" w14:textId="04F69C17" w:rsidR="002350BC" w:rsidRDefault="00296340" w:rsidP="002966E4">
      <w:r>
        <w:rPr>
          <w:noProof/>
        </w:rPr>
        <w:drawing>
          <wp:anchor distT="0" distB="0" distL="114300" distR="114300" simplePos="0" relativeHeight="251661312" behindDoc="1" locked="0" layoutInCell="1" allowOverlap="1" wp14:anchorId="49F11A48" wp14:editId="2DFEC4F4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036695" cy="3027680"/>
            <wp:effectExtent l="0" t="0" r="1905" b="1270"/>
            <wp:wrapTight wrapText="bothSides">
              <wp:wrapPolygon edited="0">
                <wp:start x="0" y="0"/>
                <wp:lineTo x="0" y="21473"/>
                <wp:lineTo x="21508" y="21473"/>
                <wp:lineTo x="2150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615_1308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41939" w14:textId="544F75EB" w:rsidR="002350BC" w:rsidRDefault="002350BC" w:rsidP="002966E4"/>
    <w:p w14:paraId="1F932653" w14:textId="5028FC38" w:rsidR="002350BC" w:rsidRDefault="002350BC" w:rsidP="002966E4"/>
    <w:p w14:paraId="12FEDF4B" w14:textId="452BF4B4" w:rsidR="002350BC" w:rsidRDefault="002350BC" w:rsidP="002966E4"/>
    <w:p w14:paraId="750A1F96" w14:textId="05FFC544" w:rsidR="002350BC" w:rsidRDefault="002350BC" w:rsidP="002966E4"/>
    <w:p w14:paraId="366450CC" w14:textId="396A2193" w:rsidR="002350BC" w:rsidRDefault="002350BC" w:rsidP="002966E4"/>
    <w:p w14:paraId="5D0E2915" w14:textId="51311F08" w:rsidR="002350BC" w:rsidRDefault="002350BC" w:rsidP="002966E4"/>
    <w:p w14:paraId="76547C0E" w14:textId="0728ABF1" w:rsidR="002350BC" w:rsidRDefault="002350BC" w:rsidP="002966E4"/>
    <w:p w14:paraId="75CD006D" w14:textId="7F8C65E1" w:rsidR="002350BC" w:rsidRDefault="002350BC" w:rsidP="002966E4"/>
    <w:p w14:paraId="22EE3342" w14:textId="16732C29" w:rsidR="002350BC" w:rsidRDefault="002350BC" w:rsidP="002966E4"/>
    <w:p w14:paraId="258C15BC" w14:textId="0A2A8173" w:rsidR="002350BC" w:rsidRDefault="002350BC" w:rsidP="002966E4"/>
    <w:p w14:paraId="1BB4DC71" w14:textId="04798F5B" w:rsidR="002350BC" w:rsidRDefault="002350BC" w:rsidP="002966E4"/>
    <w:p w14:paraId="467D414B" w14:textId="4E3EACAB" w:rsidR="002350BC" w:rsidRDefault="002350BC" w:rsidP="002966E4"/>
    <w:p w14:paraId="5572EE77" w14:textId="35333CF9" w:rsidR="002350BC" w:rsidRDefault="002350BC" w:rsidP="002966E4"/>
    <w:p w14:paraId="09B6EBF6" w14:textId="4986E521" w:rsidR="002350BC" w:rsidRDefault="002350BC" w:rsidP="002966E4"/>
    <w:p w14:paraId="5710F5A2" w14:textId="40AC2F1A" w:rsidR="002350BC" w:rsidRDefault="002350BC" w:rsidP="002966E4"/>
    <w:p w14:paraId="2897DDD3" w14:textId="671E3321" w:rsidR="002350BC" w:rsidRPr="0018339A" w:rsidRDefault="00296340" w:rsidP="002966E4">
      <w:pPr>
        <w:rPr>
          <w:sz w:val="24"/>
          <w:szCs w:val="24"/>
        </w:rPr>
      </w:pPr>
      <w:r w:rsidRPr="0018339A">
        <w:rPr>
          <w:sz w:val="24"/>
          <w:szCs w:val="24"/>
        </w:rPr>
        <w:t>Stativ</w:t>
      </w:r>
    </w:p>
    <w:p w14:paraId="731B4059" w14:textId="31ABF2BC" w:rsidR="002350BC" w:rsidRDefault="00296340" w:rsidP="002966E4">
      <w:r>
        <w:rPr>
          <w:noProof/>
        </w:rPr>
        <w:drawing>
          <wp:anchor distT="0" distB="0" distL="114300" distR="114300" simplePos="0" relativeHeight="251662336" behindDoc="1" locked="0" layoutInCell="1" allowOverlap="1" wp14:anchorId="3C820728" wp14:editId="2C8BD4B7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4221480" cy="2377440"/>
            <wp:effectExtent l="0" t="0" r="7620" b="381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13_213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3EA46" w14:textId="3D8843C4" w:rsidR="002350BC" w:rsidRDefault="002350BC" w:rsidP="002966E4"/>
    <w:p w14:paraId="507A2CD0" w14:textId="1725076E" w:rsidR="002350BC" w:rsidRDefault="002350BC" w:rsidP="002966E4"/>
    <w:p w14:paraId="39CA97E2" w14:textId="18DF578F" w:rsidR="002350BC" w:rsidRDefault="002350BC" w:rsidP="002966E4"/>
    <w:p w14:paraId="741EC025" w14:textId="66DF072C" w:rsidR="002350BC" w:rsidRDefault="002350BC" w:rsidP="002966E4"/>
    <w:p w14:paraId="615E4690" w14:textId="3D1A39A2" w:rsidR="002350BC" w:rsidRDefault="002350BC" w:rsidP="002966E4">
      <w:pPr>
        <w:rPr>
          <w:noProof/>
        </w:rPr>
      </w:pPr>
    </w:p>
    <w:p w14:paraId="4E953DC6" w14:textId="04F440D3" w:rsidR="002350BC" w:rsidRDefault="002350BC" w:rsidP="002966E4"/>
    <w:p w14:paraId="29678159" w14:textId="02D9EAA2" w:rsidR="0018339A" w:rsidRDefault="0018339A" w:rsidP="002966E4"/>
    <w:p w14:paraId="7D0AFE46" w14:textId="29C9B0D4" w:rsidR="0018339A" w:rsidRDefault="0018339A" w:rsidP="002966E4"/>
    <w:p w14:paraId="39918710" w14:textId="1EF746AF" w:rsidR="0018339A" w:rsidRDefault="0018339A" w:rsidP="002966E4"/>
    <w:p w14:paraId="0F5F6133" w14:textId="74944A3F" w:rsidR="0018339A" w:rsidRPr="002B175C" w:rsidRDefault="0018339A" w:rsidP="00157B79">
      <w:pPr>
        <w:pStyle w:val="Nadpis3"/>
      </w:pPr>
      <w:bookmarkStart w:id="6" w:name="_Toc117206518"/>
      <w:r w:rsidRPr="002B175C">
        <w:t>Finanční náročnost</w:t>
      </w:r>
      <w:r w:rsidR="002B175C">
        <w:t xml:space="preserve"> projektu</w:t>
      </w:r>
      <w:bookmarkEnd w:id="6"/>
    </w:p>
    <w:p w14:paraId="2C16842E" w14:textId="4DA42306" w:rsidR="0018339A" w:rsidRDefault="0018339A" w:rsidP="002966E4">
      <w:r>
        <w:t>Cena základního vybavení dosáhla částky 100</w:t>
      </w:r>
      <w:r w:rsidR="00C3470D">
        <w:t xml:space="preserve"> </w:t>
      </w:r>
      <w:r>
        <w:t xml:space="preserve">000 Kč. Veškeré vybavení bylo naší škole poskytnuto bezúplatně formou zápůjčky v rámci projektu </w:t>
      </w:r>
      <w:proofErr w:type="spellStart"/>
      <w:r>
        <w:t>DigiMe</w:t>
      </w:r>
      <w:proofErr w:type="spellEnd"/>
      <w:r>
        <w:t>.</w:t>
      </w:r>
    </w:p>
    <w:p w14:paraId="7DA08708" w14:textId="6A7B4D83" w:rsidR="002B175C" w:rsidRDefault="002B175C" w:rsidP="002966E4">
      <w:r>
        <w:rPr>
          <w:noProof/>
        </w:rPr>
        <w:drawing>
          <wp:anchor distT="0" distB="0" distL="114300" distR="114300" simplePos="0" relativeHeight="251663360" behindDoc="1" locked="0" layoutInCell="1" allowOverlap="1" wp14:anchorId="604464B0" wp14:editId="0DCA1B56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3821430" cy="2866283"/>
            <wp:effectExtent l="0" t="0" r="7620" b="0"/>
            <wp:wrapTight wrapText="bothSides">
              <wp:wrapPolygon edited="0">
                <wp:start x="21600" y="21600"/>
                <wp:lineTo x="21600" y="206"/>
                <wp:lineTo x="65" y="206"/>
                <wp:lineTo x="65" y="21600"/>
                <wp:lineTo x="21600" y="2160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111_1216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1430" cy="286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AA19A" w14:textId="1C767F9E" w:rsidR="002B175C" w:rsidRDefault="002B175C" w:rsidP="002966E4"/>
    <w:p w14:paraId="090A8EBE" w14:textId="3B8B383D" w:rsidR="002B175C" w:rsidRDefault="002B175C" w:rsidP="002966E4"/>
    <w:p w14:paraId="66F95CE4" w14:textId="35A8BC41" w:rsidR="000164EA" w:rsidRDefault="000164EA" w:rsidP="002966E4"/>
    <w:p w14:paraId="254AEAA6" w14:textId="46189E66" w:rsidR="000164EA" w:rsidRDefault="000164EA" w:rsidP="002966E4"/>
    <w:p w14:paraId="39817C75" w14:textId="37906055" w:rsidR="000164EA" w:rsidRDefault="000164EA" w:rsidP="002966E4"/>
    <w:p w14:paraId="38CC6FD3" w14:textId="15EACE6B" w:rsidR="000164EA" w:rsidRDefault="000164EA" w:rsidP="002966E4"/>
    <w:p w14:paraId="6BFD8D66" w14:textId="79267A89" w:rsidR="000164EA" w:rsidRDefault="000164EA" w:rsidP="002966E4"/>
    <w:p w14:paraId="5437DCF8" w14:textId="7E24F207" w:rsidR="000164EA" w:rsidRDefault="000164EA" w:rsidP="002966E4"/>
    <w:p w14:paraId="6A65F1DF" w14:textId="63FCF79D" w:rsidR="000164EA" w:rsidRDefault="000164EA" w:rsidP="002966E4"/>
    <w:p w14:paraId="3B8342F7" w14:textId="1503595E" w:rsidR="00A63D41" w:rsidRDefault="00A63D41" w:rsidP="002966E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034FA726" wp14:editId="3C8817CE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5027295" cy="3780790"/>
            <wp:effectExtent l="0" t="0" r="1905" b="0"/>
            <wp:wrapTight wrapText="bothSides">
              <wp:wrapPolygon edited="0">
                <wp:start x="0" y="0"/>
                <wp:lineTo x="0" y="21440"/>
                <wp:lineTo x="21526" y="21440"/>
                <wp:lineTo x="2152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9353423_1143078139638982_220821598602276834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1F8F" w14:textId="04B7AA0D" w:rsidR="00A63D41" w:rsidRDefault="00A63D41" w:rsidP="002966E4">
      <w:pPr>
        <w:rPr>
          <w:sz w:val="32"/>
          <w:szCs w:val="32"/>
        </w:rPr>
      </w:pPr>
    </w:p>
    <w:p w14:paraId="292A4579" w14:textId="77777777" w:rsidR="00A63D41" w:rsidRDefault="00A63D41" w:rsidP="002966E4">
      <w:pPr>
        <w:rPr>
          <w:sz w:val="32"/>
          <w:szCs w:val="32"/>
        </w:rPr>
      </w:pPr>
    </w:p>
    <w:p w14:paraId="0CCAAE15" w14:textId="77777777" w:rsidR="00A63D41" w:rsidRDefault="00A63D41" w:rsidP="002966E4">
      <w:pPr>
        <w:rPr>
          <w:sz w:val="32"/>
          <w:szCs w:val="32"/>
        </w:rPr>
      </w:pPr>
    </w:p>
    <w:p w14:paraId="21A91473" w14:textId="77777777" w:rsidR="00A63D41" w:rsidRDefault="00A63D41" w:rsidP="002966E4">
      <w:pPr>
        <w:rPr>
          <w:sz w:val="32"/>
          <w:szCs w:val="32"/>
        </w:rPr>
      </w:pPr>
    </w:p>
    <w:p w14:paraId="189B20BF" w14:textId="77777777" w:rsidR="00A63D41" w:rsidRDefault="00A63D41" w:rsidP="002966E4">
      <w:pPr>
        <w:rPr>
          <w:sz w:val="32"/>
          <w:szCs w:val="32"/>
        </w:rPr>
      </w:pPr>
    </w:p>
    <w:p w14:paraId="56BFB7D0" w14:textId="77777777" w:rsidR="00A63D41" w:rsidRDefault="00A63D41" w:rsidP="002966E4">
      <w:pPr>
        <w:rPr>
          <w:sz w:val="32"/>
          <w:szCs w:val="32"/>
        </w:rPr>
      </w:pPr>
    </w:p>
    <w:p w14:paraId="36175773" w14:textId="77777777" w:rsidR="00A63D41" w:rsidRDefault="00A63D41" w:rsidP="002966E4">
      <w:pPr>
        <w:rPr>
          <w:sz w:val="32"/>
          <w:szCs w:val="32"/>
        </w:rPr>
      </w:pPr>
    </w:p>
    <w:p w14:paraId="054916E8" w14:textId="77777777" w:rsidR="00A63D41" w:rsidRDefault="00A63D41" w:rsidP="002966E4">
      <w:pPr>
        <w:rPr>
          <w:sz w:val="32"/>
          <w:szCs w:val="32"/>
        </w:rPr>
      </w:pPr>
    </w:p>
    <w:p w14:paraId="0D1FA03D" w14:textId="77777777" w:rsidR="00A63D41" w:rsidRDefault="00A63D41" w:rsidP="002966E4">
      <w:pPr>
        <w:rPr>
          <w:sz w:val="32"/>
          <w:szCs w:val="32"/>
        </w:rPr>
      </w:pPr>
    </w:p>
    <w:p w14:paraId="36690018" w14:textId="77777777" w:rsidR="00A63D41" w:rsidRDefault="00A63D41" w:rsidP="002966E4">
      <w:pPr>
        <w:rPr>
          <w:sz w:val="32"/>
          <w:szCs w:val="32"/>
        </w:rPr>
      </w:pPr>
    </w:p>
    <w:p w14:paraId="1F4D600E" w14:textId="77777777" w:rsidR="00A63D41" w:rsidRDefault="00A63D41" w:rsidP="002966E4">
      <w:pPr>
        <w:rPr>
          <w:sz w:val="32"/>
          <w:szCs w:val="32"/>
        </w:rPr>
      </w:pPr>
    </w:p>
    <w:p w14:paraId="75A45F65" w14:textId="77777777" w:rsidR="00A63D41" w:rsidRDefault="00A63D41" w:rsidP="002966E4">
      <w:pPr>
        <w:rPr>
          <w:sz w:val="32"/>
          <w:szCs w:val="32"/>
        </w:rPr>
      </w:pPr>
    </w:p>
    <w:p w14:paraId="39BF1E49" w14:textId="77777777" w:rsidR="00A63D41" w:rsidRDefault="00A63D41" w:rsidP="002966E4">
      <w:pPr>
        <w:rPr>
          <w:sz w:val="32"/>
          <w:szCs w:val="32"/>
        </w:rPr>
      </w:pPr>
    </w:p>
    <w:p w14:paraId="4B93BABE" w14:textId="77777777" w:rsidR="00A63D41" w:rsidRDefault="00A63D41" w:rsidP="002966E4">
      <w:pPr>
        <w:rPr>
          <w:sz w:val="32"/>
          <w:szCs w:val="32"/>
        </w:rPr>
      </w:pPr>
    </w:p>
    <w:p w14:paraId="489A84BC" w14:textId="77777777" w:rsidR="00A63D41" w:rsidRDefault="00A63D41" w:rsidP="002966E4">
      <w:pPr>
        <w:rPr>
          <w:sz w:val="32"/>
          <w:szCs w:val="32"/>
        </w:rPr>
      </w:pPr>
    </w:p>
    <w:p w14:paraId="1E867AB4" w14:textId="77777777" w:rsidR="00A63D41" w:rsidRDefault="00A63D41" w:rsidP="002966E4">
      <w:pPr>
        <w:rPr>
          <w:sz w:val="32"/>
          <w:szCs w:val="32"/>
        </w:rPr>
      </w:pPr>
    </w:p>
    <w:p w14:paraId="22DB4FE8" w14:textId="77777777" w:rsidR="00A63D41" w:rsidRDefault="00A63D41" w:rsidP="002966E4">
      <w:pPr>
        <w:rPr>
          <w:sz w:val="32"/>
          <w:szCs w:val="32"/>
        </w:rPr>
      </w:pPr>
    </w:p>
    <w:p w14:paraId="4378B967" w14:textId="77777777" w:rsidR="00A63D41" w:rsidRDefault="00A63D41" w:rsidP="002966E4">
      <w:pPr>
        <w:rPr>
          <w:sz w:val="32"/>
          <w:szCs w:val="32"/>
        </w:rPr>
      </w:pPr>
    </w:p>
    <w:p w14:paraId="7AB428AF" w14:textId="529544AE" w:rsidR="000164EA" w:rsidRPr="007F6354" w:rsidRDefault="000164EA" w:rsidP="00157B79">
      <w:pPr>
        <w:pStyle w:val="Nadpis3"/>
      </w:pPr>
      <w:bookmarkStart w:id="7" w:name="_Toc117206519"/>
      <w:r w:rsidRPr="007F6354">
        <w:lastRenderedPageBreak/>
        <w:t>Scénář filmu</w:t>
      </w:r>
      <w:bookmarkEnd w:id="7"/>
    </w:p>
    <w:p w14:paraId="74F9EA06" w14:textId="5B2ACA99" w:rsidR="000164EA" w:rsidRPr="007F6354" w:rsidRDefault="000164EA" w:rsidP="007F6354">
      <w:pPr>
        <w:jc w:val="both"/>
        <w:rPr>
          <w:sz w:val="24"/>
          <w:szCs w:val="24"/>
        </w:rPr>
      </w:pPr>
      <w:r w:rsidRPr="007F6354">
        <w:rPr>
          <w:sz w:val="24"/>
          <w:szCs w:val="24"/>
        </w:rPr>
        <w:t>Čas, kdy jsme čekali na dodání techniky, jsme využili na přípravu scénáře. Nejprve se žáci seznámili s tím, jak by měl scénář filmu vypadat, co všechno by z něho měl přípravný tým vyčíst. Následovala vášnivá debata o tom, co všechno do filmu dáme, co všechno chceme okolnímu světu ukázat v rámci propagace obce.</w:t>
      </w:r>
    </w:p>
    <w:p w14:paraId="409BEB83" w14:textId="77777777" w:rsidR="007F6354" w:rsidRDefault="007F6354" w:rsidP="002966E4"/>
    <w:p w14:paraId="71A99B91" w14:textId="2B13A591" w:rsidR="007F6354" w:rsidRDefault="007F6354" w:rsidP="002966E4">
      <w:r>
        <w:rPr>
          <w:noProof/>
        </w:rPr>
        <w:drawing>
          <wp:anchor distT="0" distB="0" distL="114300" distR="114300" simplePos="0" relativeHeight="251664384" behindDoc="1" locked="0" layoutInCell="1" allowOverlap="1" wp14:anchorId="6A7F83A9" wp14:editId="2BC3728F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2712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4688174_1034591764006957_2558730227504517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C407" w14:textId="465094AA" w:rsidR="007F6354" w:rsidRDefault="007F6354" w:rsidP="002966E4"/>
    <w:p w14:paraId="14FEEAF1" w14:textId="69E70309" w:rsidR="007F6354" w:rsidRDefault="007F6354" w:rsidP="002966E4"/>
    <w:p w14:paraId="036EFA69" w14:textId="3E53F334" w:rsidR="007F6354" w:rsidRDefault="007F6354" w:rsidP="002966E4"/>
    <w:p w14:paraId="02E8FB3F" w14:textId="040EAB59" w:rsidR="000164EA" w:rsidRDefault="000164EA" w:rsidP="002966E4"/>
    <w:p w14:paraId="41D02F2D" w14:textId="38786B0F" w:rsidR="007F6354" w:rsidRDefault="007F6354" w:rsidP="002966E4"/>
    <w:p w14:paraId="7EAFF7AF" w14:textId="3FBE0197" w:rsidR="007F6354" w:rsidRDefault="007F6354" w:rsidP="002966E4"/>
    <w:p w14:paraId="774FD1FF" w14:textId="4C38232A" w:rsidR="007F6354" w:rsidRDefault="007F6354" w:rsidP="002966E4"/>
    <w:p w14:paraId="20A9E218" w14:textId="30537269" w:rsidR="007F6354" w:rsidRDefault="007F6354" w:rsidP="002966E4"/>
    <w:p w14:paraId="0C58E8C2" w14:textId="49E6204F" w:rsidR="007F6354" w:rsidRDefault="007F6354" w:rsidP="002966E4"/>
    <w:p w14:paraId="1C725BA1" w14:textId="6A31FCAA" w:rsidR="007F6354" w:rsidRDefault="007F6354" w:rsidP="002966E4"/>
    <w:p w14:paraId="1AB6E30C" w14:textId="589BA325" w:rsidR="007F6354" w:rsidRDefault="00C3470D" w:rsidP="007F6354">
      <w:pPr>
        <w:jc w:val="both"/>
        <w:rPr>
          <w:sz w:val="24"/>
          <w:szCs w:val="24"/>
        </w:rPr>
      </w:pPr>
      <w:r>
        <w:rPr>
          <w:sz w:val="24"/>
          <w:szCs w:val="24"/>
        </w:rPr>
        <w:t>Na to navázala</w:t>
      </w:r>
      <w:r w:rsidR="007F6354" w:rsidRPr="007F6354">
        <w:rPr>
          <w:sz w:val="24"/>
          <w:szCs w:val="24"/>
        </w:rPr>
        <w:t xml:space="preserve"> poměrně bolestná procedura výběru toho, co skutečně se nám do scénáře vejde a na co budeme muset zapomenout. Za pomoci velmi živé komunikace v MS Teams, která mnohdy připomínala bitevní pole, jsme nakonec vybrali to nejdůležitější ze života školy a obce.</w:t>
      </w:r>
    </w:p>
    <w:p w14:paraId="775BD27A" w14:textId="18A68C3B" w:rsidR="007F6354" w:rsidRDefault="007F6354" w:rsidP="007F6354">
      <w:pPr>
        <w:jc w:val="both"/>
        <w:rPr>
          <w:sz w:val="24"/>
          <w:szCs w:val="24"/>
        </w:rPr>
      </w:pPr>
    </w:p>
    <w:p w14:paraId="3C4C2770" w14:textId="77777777" w:rsidR="00112ADE" w:rsidRDefault="00112ADE" w:rsidP="007F6354">
      <w:pPr>
        <w:jc w:val="both"/>
        <w:rPr>
          <w:sz w:val="24"/>
          <w:szCs w:val="24"/>
        </w:rPr>
      </w:pPr>
    </w:p>
    <w:p w14:paraId="034A53F2" w14:textId="77777777" w:rsidR="00112ADE" w:rsidRDefault="00112ADE" w:rsidP="007F6354">
      <w:pPr>
        <w:jc w:val="both"/>
        <w:rPr>
          <w:sz w:val="24"/>
          <w:szCs w:val="24"/>
        </w:rPr>
      </w:pPr>
    </w:p>
    <w:p w14:paraId="211240F0" w14:textId="77777777" w:rsidR="00112ADE" w:rsidRDefault="00112ADE" w:rsidP="007F6354">
      <w:pPr>
        <w:jc w:val="both"/>
        <w:rPr>
          <w:sz w:val="24"/>
          <w:szCs w:val="24"/>
        </w:rPr>
      </w:pPr>
    </w:p>
    <w:p w14:paraId="678A1792" w14:textId="77777777" w:rsidR="00112ADE" w:rsidRDefault="00112ADE" w:rsidP="007F6354">
      <w:pPr>
        <w:jc w:val="both"/>
        <w:rPr>
          <w:sz w:val="24"/>
          <w:szCs w:val="24"/>
        </w:rPr>
      </w:pPr>
    </w:p>
    <w:p w14:paraId="485E7B4A" w14:textId="37B735E0" w:rsidR="007F6354" w:rsidRPr="00A63D41" w:rsidRDefault="007F6354" w:rsidP="00157B79">
      <w:pPr>
        <w:pStyle w:val="Nadpis3"/>
      </w:pPr>
      <w:bookmarkStart w:id="8" w:name="_Toc117206520"/>
      <w:r w:rsidRPr="00A63D41">
        <w:lastRenderedPageBreak/>
        <w:t>Seznámení s technikou</w:t>
      </w:r>
      <w:bookmarkEnd w:id="8"/>
    </w:p>
    <w:p w14:paraId="7C700DF1" w14:textId="3D38B2EC" w:rsidR="007F6354" w:rsidRDefault="007F6354" w:rsidP="007F6354">
      <w:pPr>
        <w:jc w:val="both"/>
        <w:rPr>
          <w:sz w:val="24"/>
          <w:szCs w:val="24"/>
        </w:rPr>
      </w:pPr>
      <w:r>
        <w:rPr>
          <w:sz w:val="24"/>
          <w:szCs w:val="24"/>
        </w:rPr>
        <w:t>Po obdržení potřebné techniky jsme se mohli konečně pustit do práce. Nejprve jsme zjišťovali, jak připevnit mikrofon ke kameře</w:t>
      </w:r>
      <w:r w:rsidR="00112ADE">
        <w:rPr>
          <w:sz w:val="24"/>
          <w:szCs w:val="24"/>
        </w:rPr>
        <w:t>. Pomocí čtených zkoušek jsme zjišťovali, z jaké vzdálenosti</w:t>
      </w:r>
      <w:r w:rsidR="00C3470D">
        <w:rPr>
          <w:sz w:val="24"/>
          <w:szCs w:val="24"/>
        </w:rPr>
        <w:t xml:space="preserve"> a</w:t>
      </w:r>
      <w:r w:rsidR="00112ADE">
        <w:rPr>
          <w:sz w:val="24"/>
          <w:szCs w:val="24"/>
        </w:rPr>
        <w:t xml:space="preserve"> z jakého úhlu je potřeba samotné natáčení provádět tak, aby </w:t>
      </w:r>
      <w:r w:rsidR="00C3470D">
        <w:rPr>
          <w:sz w:val="24"/>
          <w:szCs w:val="24"/>
        </w:rPr>
        <w:t xml:space="preserve">byl </w:t>
      </w:r>
      <w:r w:rsidR="00112ADE">
        <w:rPr>
          <w:sz w:val="24"/>
          <w:szCs w:val="24"/>
        </w:rPr>
        <w:t>hlas dobře a jasně slyšitelný.</w:t>
      </w:r>
    </w:p>
    <w:p w14:paraId="1D24ABD9" w14:textId="41DAC16C" w:rsidR="00112ADE" w:rsidRDefault="00112ADE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5F386" wp14:editId="691FB3A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808605" cy="3735070"/>
            <wp:effectExtent l="0" t="0" r="0" b="0"/>
            <wp:wrapTight wrapText="bothSides">
              <wp:wrapPolygon edited="0">
                <wp:start x="0" y="0"/>
                <wp:lineTo x="0" y="21482"/>
                <wp:lineTo x="21390" y="21482"/>
                <wp:lineTo x="2139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4065520_677337857034010_359789094611271270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3794" w14:textId="30B66EBB" w:rsidR="00112ADE" w:rsidRDefault="00112ADE" w:rsidP="007F6354">
      <w:pPr>
        <w:jc w:val="both"/>
        <w:rPr>
          <w:sz w:val="24"/>
          <w:szCs w:val="24"/>
        </w:rPr>
      </w:pPr>
    </w:p>
    <w:p w14:paraId="286C0B5B" w14:textId="457B33D4" w:rsidR="00112ADE" w:rsidRDefault="00112ADE" w:rsidP="007F6354">
      <w:pPr>
        <w:jc w:val="both"/>
        <w:rPr>
          <w:sz w:val="24"/>
          <w:szCs w:val="24"/>
        </w:rPr>
      </w:pPr>
    </w:p>
    <w:p w14:paraId="185AD608" w14:textId="690EEDEC" w:rsidR="00112ADE" w:rsidRDefault="00112ADE" w:rsidP="007F6354">
      <w:pPr>
        <w:jc w:val="both"/>
        <w:rPr>
          <w:sz w:val="24"/>
          <w:szCs w:val="24"/>
        </w:rPr>
      </w:pPr>
    </w:p>
    <w:p w14:paraId="598AAA8A" w14:textId="6E3A30E7" w:rsidR="00112ADE" w:rsidRDefault="00112ADE" w:rsidP="007F6354">
      <w:pPr>
        <w:jc w:val="both"/>
        <w:rPr>
          <w:sz w:val="24"/>
          <w:szCs w:val="24"/>
        </w:rPr>
      </w:pPr>
    </w:p>
    <w:p w14:paraId="7438E236" w14:textId="4BA953F0" w:rsidR="00112ADE" w:rsidRDefault="00112ADE" w:rsidP="007F6354">
      <w:pPr>
        <w:jc w:val="both"/>
        <w:rPr>
          <w:sz w:val="24"/>
          <w:szCs w:val="24"/>
        </w:rPr>
      </w:pPr>
    </w:p>
    <w:p w14:paraId="70391D3E" w14:textId="48EB89F2" w:rsidR="00112ADE" w:rsidRDefault="00112ADE" w:rsidP="007F6354">
      <w:pPr>
        <w:jc w:val="both"/>
        <w:rPr>
          <w:sz w:val="24"/>
          <w:szCs w:val="24"/>
        </w:rPr>
      </w:pPr>
    </w:p>
    <w:p w14:paraId="279EA503" w14:textId="058748D7" w:rsidR="00112ADE" w:rsidRDefault="00112ADE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B6D2B1" wp14:editId="59FA51D6">
            <wp:simplePos x="0" y="0"/>
            <wp:positionH relativeFrom="column">
              <wp:posOffset>3017520</wp:posOffset>
            </wp:positionH>
            <wp:positionV relativeFrom="paragraph">
              <wp:posOffset>417195</wp:posOffset>
            </wp:positionV>
            <wp:extent cx="2931160" cy="3896995"/>
            <wp:effectExtent l="0" t="0" r="2540" b="8255"/>
            <wp:wrapTight wrapText="bothSides">
              <wp:wrapPolygon edited="0">
                <wp:start x="0" y="0"/>
                <wp:lineTo x="0" y="21540"/>
                <wp:lineTo x="21478" y="21540"/>
                <wp:lineTo x="2147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4179451_639591877098384_4595368392497637414_n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C6C0F" w14:textId="027CB70E" w:rsidR="00112ADE" w:rsidRDefault="00112ADE" w:rsidP="007F6354">
      <w:pPr>
        <w:jc w:val="both"/>
        <w:rPr>
          <w:sz w:val="24"/>
          <w:szCs w:val="24"/>
        </w:rPr>
      </w:pPr>
    </w:p>
    <w:p w14:paraId="3DE11437" w14:textId="4E05DDC9" w:rsidR="00112ADE" w:rsidRDefault="00112ADE" w:rsidP="007F6354">
      <w:pPr>
        <w:jc w:val="both"/>
        <w:rPr>
          <w:sz w:val="24"/>
          <w:szCs w:val="24"/>
        </w:rPr>
      </w:pPr>
    </w:p>
    <w:p w14:paraId="4243475F" w14:textId="466CB8F8" w:rsidR="00112ADE" w:rsidRDefault="00112ADE" w:rsidP="007F6354">
      <w:pPr>
        <w:jc w:val="both"/>
        <w:rPr>
          <w:sz w:val="24"/>
          <w:szCs w:val="24"/>
        </w:rPr>
      </w:pPr>
    </w:p>
    <w:p w14:paraId="52F0BDF3" w14:textId="3348F482" w:rsidR="00112ADE" w:rsidRDefault="00112ADE" w:rsidP="007F6354">
      <w:pPr>
        <w:jc w:val="both"/>
        <w:rPr>
          <w:sz w:val="24"/>
          <w:szCs w:val="24"/>
        </w:rPr>
      </w:pPr>
    </w:p>
    <w:p w14:paraId="7994BD4F" w14:textId="3376E8D7" w:rsidR="00112ADE" w:rsidRDefault="00112ADE" w:rsidP="007F6354">
      <w:pPr>
        <w:jc w:val="both"/>
        <w:rPr>
          <w:sz w:val="24"/>
          <w:szCs w:val="24"/>
        </w:rPr>
      </w:pPr>
    </w:p>
    <w:p w14:paraId="677C1E6E" w14:textId="0463B37B" w:rsidR="00112ADE" w:rsidRDefault="00112ADE" w:rsidP="007F6354">
      <w:pPr>
        <w:jc w:val="both"/>
        <w:rPr>
          <w:sz w:val="24"/>
          <w:szCs w:val="24"/>
        </w:rPr>
      </w:pPr>
    </w:p>
    <w:p w14:paraId="165DFE60" w14:textId="5A5DED55" w:rsidR="00112ADE" w:rsidRDefault="00112ADE" w:rsidP="007F6354">
      <w:pPr>
        <w:jc w:val="both"/>
        <w:rPr>
          <w:sz w:val="24"/>
          <w:szCs w:val="24"/>
        </w:rPr>
      </w:pPr>
    </w:p>
    <w:p w14:paraId="73DA6893" w14:textId="2390B201" w:rsidR="00112ADE" w:rsidRDefault="00112ADE" w:rsidP="007F6354">
      <w:pPr>
        <w:jc w:val="both"/>
        <w:rPr>
          <w:sz w:val="24"/>
          <w:szCs w:val="24"/>
        </w:rPr>
      </w:pPr>
    </w:p>
    <w:p w14:paraId="750BF792" w14:textId="43C67AFD" w:rsidR="00112ADE" w:rsidRDefault="00112ADE" w:rsidP="007F6354">
      <w:pPr>
        <w:jc w:val="both"/>
        <w:rPr>
          <w:sz w:val="24"/>
          <w:szCs w:val="24"/>
        </w:rPr>
      </w:pPr>
    </w:p>
    <w:p w14:paraId="26EAFF3D" w14:textId="6C4F2F59" w:rsidR="00112ADE" w:rsidRDefault="00112ADE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166CD378" wp14:editId="34D8487E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3091815" cy="4111625"/>
            <wp:effectExtent l="0" t="0" r="0" b="3175"/>
            <wp:wrapTight wrapText="bothSides">
              <wp:wrapPolygon edited="0">
                <wp:start x="0" y="0"/>
                <wp:lineTo x="0" y="21517"/>
                <wp:lineTo x="21427" y="21517"/>
                <wp:lineTo x="2142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4030537_666744567704824_274320278954683147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D18B3" w14:textId="4FF52E64" w:rsidR="00112ADE" w:rsidRDefault="00112ADE" w:rsidP="007F6354">
      <w:pPr>
        <w:jc w:val="both"/>
        <w:rPr>
          <w:sz w:val="24"/>
          <w:szCs w:val="24"/>
        </w:rPr>
      </w:pPr>
    </w:p>
    <w:p w14:paraId="689C8EB3" w14:textId="6E08B688" w:rsidR="00112ADE" w:rsidRDefault="00112ADE" w:rsidP="007F6354">
      <w:pPr>
        <w:jc w:val="both"/>
        <w:rPr>
          <w:sz w:val="24"/>
          <w:szCs w:val="24"/>
        </w:rPr>
      </w:pPr>
    </w:p>
    <w:p w14:paraId="0890116A" w14:textId="0F0C7773" w:rsidR="00112ADE" w:rsidRDefault="00112ADE" w:rsidP="007F6354">
      <w:pPr>
        <w:jc w:val="both"/>
        <w:rPr>
          <w:sz w:val="24"/>
          <w:szCs w:val="24"/>
        </w:rPr>
      </w:pPr>
    </w:p>
    <w:p w14:paraId="792BDA65" w14:textId="22664922" w:rsidR="00112ADE" w:rsidRDefault="00112ADE" w:rsidP="007F6354">
      <w:pPr>
        <w:jc w:val="both"/>
        <w:rPr>
          <w:sz w:val="24"/>
          <w:szCs w:val="24"/>
        </w:rPr>
      </w:pPr>
    </w:p>
    <w:p w14:paraId="49105B51" w14:textId="138C1496" w:rsidR="00112ADE" w:rsidRDefault="00112ADE" w:rsidP="007F6354">
      <w:pPr>
        <w:jc w:val="both"/>
        <w:rPr>
          <w:sz w:val="24"/>
          <w:szCs w:val="24"/>
        </w:rPr>
      </w:pPr>
    </w:p>
    <w:p w14:paraId="7FFE7004" w14:textId="5F1C4C20" w:rsidR="00112ADE" w:rsidRDefault="00112ADE" w:rsidP="007F6354">
      <w:pPr>
        <w:jc w:val="both"/>
        <w:rPr>
          <w:sz w:val="24"/>
          <w:szCs w:val="24"/>
        </w:rPr>
      </w:pPr>
    </w:p>
    <w:p w14:paraId="5BA15F6F" w14:textId="6861D79F" w:rsidR="00112ADE" w:rsidRDefault="00112ADE" w:rsidP="007F6354">
      <w:pPr>
        <w:jc w:val="both"/>
        <w:rPr>
          <w:sz w:val="24"/>
          <w:szCs w:val="24"/>
        </w:rPr>
      </w:pPr>
    </w:p>
    <w:p w14:paraId="0C99E467" w14:textId="34EF2853" w:rsidR="00112ADE" w:rsidRDefault="00112ADE" w:rsidP="007F6354">
      <w:pPr>
        <w:jc w:val="both"/>
        <w:rPr>
          <w:sz w:val="24"/>
          <w:szCs w:val="24"/>
        </w:rPr>
      </w:pPr>
    </w:p>
    <w:p w14:paraId="55EAB9DD" w14:textId="28E93897" w:rsidR="00112ADE" w:rsidRDefault="00112ADE" w:rsidP="007F6354">
      <w:pPr>
        <w:jc w:val="both"/>
        <w:rPr>
          <w:sz w:val="24"/>
          <w:szCs w:val="24"/>
        </w:rPr>
      </w:pPr>
    </w:p>
    <w:p w14:paraId="162CC283" w14:textId="4E2EE445" w:rsidR="00112ADE" w:rsidRDefault="00112ADE" w:rsidP="007F6354">
      <w:pPr>
        <w:jc w:val="both"/>
        <w:rPr>
          <w:sz w:val="24"/>
          <w:szCs w:val="24"/>
        </w:rPr>
      </w:pPr>
    </w:p>
    <w:p w14:paraId="77F80C3F" w14:textId="01FABD49" w:rsidR="00112ADE" w:rsidRDefault="00112ADE" w:rsidP="007F6354">
      <w:pPr>
        <w:jc w:val="both"/>
        <w:rPr>
          <w:sz w:val="24"/>
          <w:szCs w:val="24"/>
        </w:rPr>
      </w:pPr>
    </w:p>
    <w:p w14:paraId="0B3C3852" w14:textId="20494802" w:rsidR="00112ADE" w:rsidRDefault="00112ADE" w:rsidP="007F6354">
      <w:pPr>
        <w:jc w:val="both"/>
        <w:rPr>
          <w:sz w:val="24"/>
          <w:szCs w:val="24"/>
        </w:rPr>
      </w:pPr>
    </w:p>
    <w:p w14:paraId="365C3143" w14:textId="09DA98F1" w:rsidR="00112ADE" w:rsidRDefault="00112ADE" w:rsidP="007F6354">
      <w:pPr>
        <w:jc w:val="both"/>
        <w:rPr>
          <w:sz w:val="24"/>
          <w:szCs w:val="24"/>
        </w:rPr>
      </w:pPr>
    </w:p>
    <w:p w14:paraId="4CB54DE1" w14:textId="77777777" w:rsidR="00112ADE" w:rsidRDefault="00112ADE" w:rsidP="007F6354">
      <w:pPr>
        <w:jc w:val="both"/>
        <w:rPr>
          <w:sz w:val="32"/>
          <w:szCs w:val="32"/>
        </w:rPr>
      </w:pPr>
    </w:p>
    <w:p w14:paraId="698FDAEA" w14:textId="77777777" w:rsidR="00112ADE" w:rsidRDefault="00112ADE" w:rsidP="007F6354">
      <w:pPr>
        <w:jc w:val="both"/>
        <w:rPr>
          <w:sz w:val="32"/>
          <w:szCs w:val="32"/>
        </w:rPr>
      </w:pPr>
    </w:p>
    <w:p w14:paraId="5512D88B" w14:textId="77777777" w:rsidR="00112ADE" w:rsidRDefault="00112ADE" w:rsidP="007F6354">
      <w:pPr>
        <w:jc w:val="both"/>
        <w:rPr>
          <w:sz w:val="32"/>
          <w:szCs w:val="32"/>
        </w:rPr>
      </w:pPr>
    </w:p>
    <w:p w14:paraId="578C7373" w14:textId="77777777" w:rsidR="00112ADE" w:rsidRDefault="00112ADE" w:rsidP="007F6354">
      <w:pPr>
        <w:jc w:val="both"/>
        <w:rPr>
          <w:sz w:val="32"/>
          <w:szCs w:val="32"/>
        </w:rPr>
      </w:pPr>
    </w:p>
    <w:p w14:paraId="2A9C25B2" w14:textId="77777777" w:rsidR="00112ADE" w:rsidRDefault="00112ADE" w:rsidP="007F6354">
      <w:pPr>
        <w:jc w:val="both"/>
        <w:rPr>
          <w:sz w:val="32"/>
          <w:szCs w:val="32"/>
        </w:rPr>
      </w:pPr>
    </w:p>
    <w:p w14:paraId="2CF68549" w14:textId="77777777" w:rsidR="00112ADE" w:rsidRDefault="00112ADE" w:rsidP="007F6354">
      <w:pPr>
        <w:jc w:val="both"/>
        <w:rPr>
          <w:sz w:val="32"/>
          <w:szCs w:val="32"/>
        </w:rPr>
      </w:pPr>
    </w:p>
    <w:p w14:paraId="0412C33E" w14:textId="2951E11B" w:rsidR="00112ADE" w:rsidRDefault="00112ADE" w:rsidP="007F6354">
      <w:pPr>
        <w:jc w:val="both"/>
        <w:rPr>
          <w:sz w:val="32"/>
          <w:szCs w:val="32"/>
        </w:rPr>
      </w:pPr>
    </w:p>
    <w:p w14:paraId="45359CA7" w14:textId="77777777" w:rsidR="00157B79" w:rsidRDefault="00157B79" w:rsidP="007F6354">
      <w:pPr>
        <w:jc w:val="both"/>
        <w:rPr>
          <w:sz w:val="32"/>
          <w:szCs w:val="32"/>
        </w:rPr>
      </w:pPr>
    </w:p>
    <w:p w14:paraId="20D7AED5" w14:textId="5ED8E050" w:rsidR="00112ADE" w:rsidRPr="00112ADE" w:rsidRDefault="00112ADE" w:rsidP="00157B79">
      <w:pPr>
        <w:pStyle w:val="Nadpis3"/>
      </w:pPr>
      <w:bookmarkStart w:id="9" w:name="_Toc117206521"/>
      <w:r w:rsidRPr="00112ADE">
        <w:lastRenderedPageBreak/>
        <w:t>První letecké pokusy</w:t>
      </w:r>
      <w:bookmarkEnd w:id="9"/>
    </w:p>
    <w:p w14:paraId="095225D9" w14:textId="5E629A36" w:rsidR="00112ADE" w:rsidRDefault="00112ADE" w:rsidP="007F6354">
      <w:pPr>
        <w:jc w:val="both"/>
        <w:rPr>
          <w:sz w:val="24"/>
          <w:szCs w:val="24"/>
        </w:rPr>
      </w:pPr>
      <w:r>
        <w:rPr>
          <w:sz w:val="24"/>
          <w:szCs w:val="24"/>
        </w:rPr>
        <w:t>Dron bohužel do naší školy dorazil až v únoru. Tím se nám hodně zúžil prostor pro zkoušení a</w:t>
      </w:r>
      <w:r w:rsidR="00C3470D">
        <w:rPr>
          <w:sz w:val="24"/>
          <w:szCs w:val="24"/>
        </w:rPr>
        <w:t> </w:t>
      </w:r>
      <w:r>
        <w:rPr>
          <w:sz w:val="24"/>
          <w:szCs w:val="24"/>
        </w:rPr>
        <w:t xml:space="preserve">samotné natáčení. Z důvodu obav, aby první pokus žáků o vzlet a řízení dronu neskončil též jako poslední tím, že nám dron nenávratně odletí, jsme první letecké pokusy prováděli v uzavřené místnosti školní učebny. Teprve později, když už byla malá naděje, že dron vypustíme a opětovně se k nám po splnění úkolu vrátí, jsme se odvážili ven do exteriéru školy.  </w:t>
      </w:r>
    </w:p>
    <w:p w14:paraId="26A67205" w14:textId="25DEEABC" w:rsidR="00112ADE" w:rsidRDefault="00891F4B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93AB34B" wp14:editId="70272C1D">
            <wp:simplePos x="0" y="0"/>
            <wp:positionH relativeFrom="margin">
              <wp:posOffset>-55245</wp:posOffset>
            </wp:positionH>
            <wp:positionV relativeFrom="paragraph">
              <wp:posOffset>148590</wp:posOffset>
            </wp:positionV>
            <wp:extent cx="2795905" cy="3718560"/>
            <wp:effectExtent l="0" t="0" r="4445" b="0"/>
            <wp:wrapTight wrapText="bothSides">
              <wp:wrapPolygon edited="0">
                <wp:start x="0" y="0"/>
                <wp:lineTo x="0" y="21467"/>
                <wp:lineTo x="21487" y="21467"/>
                <wp:lineTo x="2148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4228539_499836091482072_656905474184858372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5A1A" w14:textId="478174D4" w:rsidR="00112ADE" w:rsidRDefault="00112ADE" w:rsidP="007F6354">
      <w:pPr>
        <w:jc w:val="both"/>
        <w:rPr>
          <w:sz w:val="24"/>
          <w:szCs w:val="24"/>
        </w:rPr>
      </w:pPr>
    </w:p>
    <w:p w14:paraId="5892E6FC" w14:textId="3D4EB530" w:rsidR="00112ADE" w:rsidRDefault="00112ADE" w:rsidP="007F6354">
      <w:pPr>
        <w:jc w:val="both"/>
        <w:rPr>
          <w:sz w:val="24"/>
          <w:szCs w:val="24"/>
        </w:rPr>
      </w:pPr>
    </w:p>
    <w:p w14:paraId="1D46D4B8" w14:textId="51BED6D7" w:rsidR="00112ADE" w:rsidRDefault="00112ADE" w:rsidP="007F6354">
      <w:pPr>
        <w:jc w:val="both"/>
        <w:rPr>
          <w:sz w:val="24"/>
          <w:szCs w:val="24"/>
        </w:rPr>
      </w:pPr>
    </w:p>
    <w:p w14:paraId="69415ACD" w14:textId="729A1660" w:rsidR="00112ADE" w:rsidRDefault="00112ADE" w:rsidP="007F6354">
      <w:pPr>
        <w:jc w:val="both"/>
        <w:rPr>
          <w:sz w:val="24"/>
          <w:szCs w:val="24"/>
        </w:rPr>
      </w:pPr>
    </w:p>
    <w:p w14:paraId="37962776" w14:textId="1C595551" w:rsidR="00891F4B" w:rsidRDefault="00891F4B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84534F6" wp14:editId="2A2AC265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88036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29" y="21493"/>
                <wp:lineTo x="2142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4166284_3163078843916010_4755228278920952693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34D70" w14:textId="00B53553" w:rsidR="00891F4B" w:rsidRDefault="00891F4B" w:rsidP="007F6354">
      <w:pPr>
        <w:jc w:val="both"/>
        <w:rPr>
          <w:sz w:val="24"/>
          <w:szCs w:val="24"/>
        </w:rPr>
      </w:pPr>
    </w:p>
    <w:p w14:paraId="255FC75F" w14:textId="33E3EF75" w:rsidR="00891F4B" w:rsidRDefault="00891F4B" w:rsidP="007F6354">
      <w:pPr>
        <w:jc w:val="both"/>
        <w:rPr>
          <w:sz w:val="24"/>
          <w:szCs w:val="24"/>
        </w:rPr>
      </w:pPr>
    </w:p>
    <w:p w14:paraId="7F59769D" w14:textId="4F442224" w:rsidR="00891F4B" w:rsidRDefault="00891F4B" w:rsidP="007F6354">
      <w:pPr>
        <w:jc w:val="both"/>
        <w:rPr>
          <w:sz w:val="24"/>
          <w:szCs w:val="24"/>
        </w:rPr>
      </w:pPr>
    </w:p>
    <w:p w14:paraId="65D6BFD3" w14:textId="77777777" w:rsidR="00891F4B" w:rsidRDefault="00891F4B" w:rsidP="007F6354">
      <w:pPr>
        <w:jc w:val="both"/>
        <w:rPr>
          <w:sz w:val="24"/>
          <w:szCs w:val="24"/>
        </w:rPr>
      </w:pPr>
    </w:p>
    <w:p w14:paraId="15D8C0E5" w14:textId="77777777" w:rsidR="00891F4B" w:rsidRDefault="00891F4B" w:rsidP="007F6354">
      <w:pPr>
        <w:jc w:val="both"/>
        <w:rPr>
          <w:sz w:val="24"/>
          <w:szCs w:val="24"/>
        </w:rPr>
      </w:pPr>
    </w:p>
    <w:p w14:paraId="66CC773C" w14:textId="77777777" w:rsidR="00891F4B" w:rsidRDefault="00891F4B" w:rsidP="007F6354">
      <w:pPr>
        <w:jc w:val="both"/>
        <w:rPr>
          <w:sz w:val="24"/>
          <w:szCs w:val="24"/>
        </w:rPr>
      </w:pPr>
    </w:p>
    <w:p w14:paraId="253473F0" w14:textId="5CB48BCC" w:rsidR="00891F4B" w:rsidRDefault="00891F4B" w:rsidP="007F6354">
      <w:pPr>
        <w:jc w:val="both"/>
        <w:rPr>
          <w:sz w:val="24"/>
          <w:szCs w:val="24"/>
        </w:rPr>
      </w:pPr>
    </w:p>
    <w:p w14:paraId="7483B1A1" w14:textId="5038BE17" w:rsidR="00891F4B" w:rsidRPr="00A63D41" w:rsidRDefault="00891F4B" w:rsidP="00157B79">
      <w:pPr>
        <w:pStyle w:val="Nadpis3"/>
      </w:pPr>
      <w:bookmarkStart w:id="10" w:name="_Toc117206522"/>
      <w:r w:rsidRPr="00A63D41">
        <w:lastRenderedPageBreak/>
        <w:t>Exteriéry</w:t>
      </w:r>
      <w:bookmarkEnd w:id="10"/>
    </w:p>
    <w:p w14:paraId="72E1DA59" w14:textId="77777777" w:rsidR="00D80E7F" w:rsidRDefault="00891F4B" w:rsidP="007F63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teoretických přípravách jsme mohli konečně ven. </w:t>
      </w:r>
    </w:p>
    <w:p w14:paraId="74C255D2" w14:textId="7FCB3FA5" w:rsidR="00D80E7F" w:rsidRDefault="00D80E7F" w:rsidP="007F6354">
      <w:pPr>
        <w:jc w:val="both"/>
        <w:rPr>
          <w:sz w:val="24"/>
          <w:szCs w:val="24"/>
        </w:rPr>
      </w:pPr>
    </w:p>
    <w:p w14:paraId="21FD44A9" w14:textId="77777777" w:rsidR="00D80E7F" w:rsidRDefault="00D80E7F" w:rsidP="007F6354">
      <w:pPr>
        <w:jc w:val="both"/>
        <w:rPr>
          <w:sz w:val="24"/>
          <w:szCs w:val="24"/>
        </w:rPr>
      </w:pPr>
    </w:p>
    <w:p w14:paraId="07BF42D9" w14:textId="3355AB75" w:rsidR="00D80E7F" w:rsidRDefault="00D80E7F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C36EC62" wp14:editId="06540CC9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165090" cy="3446780"/>
            <wp:effectExtent l="1905" t="0" r="0" b="0"/>
            <wp:wrapTight wrapText="bothSides">
              <wp:wrapPolygon edited="0">
                <wp:start x="8" y="21612"/>
                <wp:lineTo x="21518" y="21612"/>
                <wp:lineTo x="21518" y="123"/>
                <wp:lineTo x="8" y="123"/>
                <wp:lineTo x="8" y="21612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3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509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54EB2" w14:textId="77777777" w:rsidR="00D80E7F" w:rsidRDefault="00D80E7F" w:rsidP="007F6354">
      <w:pPr>
        <w:jc w:val="both"/>
        <w:rPr>
          <w:sz w:val="24"/>
          <w:szCs w:val="24"/>
        </w:rPr>
      </w:pPr>
    </w:p>
    <w:p w14:paraId="173B00C9" w14:textId="77777777" w:rsidR="00D80E7F" w:rsidRDefault="00D80E7F" w:rsidP="007F6354">
      <w:pPr>
        <w:jc w:val="both"/>
        <w:rPr>
          <w:sz w:val="24"/>
          <w:szCs w:val="24"/>
        </w:rPr>
      </w:pPr>
    </w:p>
    <w:p w14:paraId="23328C88" w14:textId="77777777" w:rsidR="00D80E7F" w:rsidRDefault="00D80E7F" w:rsidP="007F6354">
      <w:pPr>
        <w:jc w:val="both"/>
        <w:rPr>
          <w:sz w:val="24"/>
          <w:szCs w:val="24"/>
        </w:rPr>
      </w:pPr>
    </w:p>
    <w:p w14:paraId="4AF6F494" w14:textId="77777777" w:rsidR="00D80E7F" w:rsidRDefault="00D80E7F" w:rsidP="007F6354">
      <w:pPr>
        <w:jc w:val="both"/>
        <w:rPr>
          <w:sz w:val="24"/>
          <w:szCs w:val="24"/>
        </w:rPr>
      </w:pPr>
    </w:p>
    <w:p w14:paraId="649223BC" w14:textId="77777777" w:rsidR="00D80E7F" w:rsidRDefault="00D80E7F" w:rsidP="007F6354">
      <w:pPr>
        <w:jc w:val="both"/>
        <w:rPr>
          <w:sz w:val="24"/>
          <w:szCs w:val="24"/>
        </w:rPr>
      </w:pPr>
    </w:p>
    <w:p w14:paraId="0D0EF8BA" w14:textId="77777777" w:rsidR="00D80E7F" w:rsidRDefault="00D80E7F" w:rsidP="007F6354">
      <w:pPr>
        <w:jc w:val="both"/>
        <w:rPr>
          <w:sz w:val="24"/>
          <w:szCs w:val="24"/>
        </w:rPr>
      </w:pPr>
    </w:p>
    <w:p w14:paraId="560EEAAA" w14:textId="77777777" w:rsidR="00D80E7F" w:rsidRDefault="00D80E7F" w:rsidP="007F6354">
      <w:pPr>
        <w:jc w:val="both"/>
        <w:rPr>
          <w:sz w:val="24"/>
          <w:szCs w:val="24"/>
        </w:rPr>
      </w:pPr>
    </w:p>
    <w:p w14:paraId="57126FA0" w14:textId="77777777" w:rsidR="00D80E7F" w:rsidRDefault="00D80E7F" w:rsidP="007F6354">
      <w:pPr>
        <w:jc w:val="both"/>
        <w:rPr>
          <w:sz w:val="24"/>
          <w:szCs w:val="24"/>
        </w:rPr>
      </w:pPr>
    </w:p>
    <w:p w14:paraId="3CC03BD4" w14:textId="77777777" w:rsidR="00D80E7F" w:rsidRDefault="00D80E7F" w:rsidP="007F6354">
      <w:pPr>
        <w:jc w:val="both"/>
        <w:rPr>
          <w:sz w:val="24"/>
          <w:szCs w:val="24"/>
        </w:rPr>
      </w:pPr>
    </w:p>
    <w:p w14:paraId="3E00D479" w14:textId="77777777" w:rsidR="00D80E7F" w:rsidRDefault="00D80E7F" w:rsidP="007F6354">
      <w:pPr>
        <w:jc w:val="both"/>
        <w:rPr>
          <w:sz w:val="24"/>
          <w:szCs w:val="24"/>
        </w:rPr>
      </w:pPr>
    </w:p>
    <w:p w14:paraId="0338650C" w14:textId="77777777" w:rsidR="00D80E7F" w:rsidRDefault="00D80E7F" w:rsidP="007F6354">
      <w:pPr>
        <w:jc w:val="both"/>
        <w:rPr>
          <w:sz w:val="24"/>
          <w:szCs w:val="24"/>
        </w:rPr>
      </w:pPr>
    </w:p>
    <w:p w14:paraId="1BDB4B24" w14:textId="77777777" w:rsidR="00D80E7F" w:rsidRDefault="00D80E7F" w:rsidP="007F6354">
      <w:pPr>
        <w:jc w:val="both"/>
        <w:rPr>
          <w:sz w:val="24"/>
          <w:szCs w:val="24"/>
        </w:rPr>
      </w:pPr>
    </w:p>
    <w:p w14:paraId="5EEAE50D" w14:textId="77777777" w:rsidR="00D80E7F" w:rsidRDefault="00D80E7F" w:rsidP="007F6354">
      <w:pPr>
        <w:jc w:val="both"/>
        <w:rPr>
          <w:sz w:val="24"/>
          <w:szCs w:val="24"/>
        </w:rPr>
      </w:pPr>
    </w:p>
    <w:p w14:paraId="72C43B61" w14:textId="77777777" w:rsidR="00D80E7F" w:rsidRDefault="00D80E7F" w:rsidP="007F6354">
      <w:pPr>
        <w:jc w:val="both"/>
        <w:rPr>
          <w:sz w:val="24"/>
          <w:szCs w:val="24"/>
        </w:rPr>
      </w:pPr>
    </w:p>
    <w:p w14:paraId="0BD39044" w14:textId="77777777" w:rsidR="00D80E7F" w:rsidRDefault="00D80E7F" w:rsidP="007F6354">
      <w:pPr>
        <w:jc w:val="both"/>
        <w:rPr>
          <w:sz w:val="24"/>
          <w:szCs w:val="24"/>
        </w:rPr>
      </w:pPr>
    </w:p>
    <w:p w14:paraId="432154F4" w14:textId="77777777" w:rsidR="00D80E7F" w:rsidRDefault="00D80E7F" w:rsidP="007F6354">
      <w:pPr>
        <w:jc w:val="both"/>
        <w:rPr>
          <w:sz w:val="24"/>
          <w:szCs w:val="24"/>
        </w:rPr>
      </w:pPr>
    </w:p>
    <w:p w14:paraId="4AFB5904" w14:textId="77777777" w:rsidR="00D80E7F" w:rsidRDefault="00D80E7F" w:rsidP="007F6354">
      <w:pPr>
        <w:jc w:val="both"/>
        <w:rPr>
          <w:sz w:val="24"/>
          <w:szCs w:val="24"/>
        </w:rPr>
      </w:pPr>
    </w:p>
    <w:p w14:paraId="43D8C567" w14:textId="77777777" w:rsidR="00D80E7F" w:rsidRDefault="00D80E7F" w:rsidP="007F6354">
      <w:pPr>
        <w:jc w:val="both"/>
        <w:rPr>
          <w:sz w:val="24"/>
          <w:szCs w:val="24"/>
        </w:rPr>
      </w:pPr>
    </w:p>
    <w:p w14:paraId="70F3A65A" w14:textId="58124F62" w:rsidR="00D80E7F" w:rsidRDefault="00A63D41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6BA2CB74" wp14:editId="0A57307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94175" cy="3154209"/>
            <wp:effectExtent l="0" t="0" r="0" b="8255"/>
            <wp:wrapTight wrapText="bothSides">
              <wp:wrapPolygon edited="0">
                <wp:start x="0" y="0"/>
                <wp:lineTo x="0" y="21526"/>
                <wp:lineTo x="21486" y="21526"/>
                <wp:lineTo x="2148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9053529_369118845328452_227020475751090308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315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8FD1" w14:textId="0BD2475D" w:rsidR="00A63D41" w:rsidRDefault="00A63D41" w:rsidP="007F6354">
      <w:pPr>
        <w:jc w:val="both"/>
        <w:rPr>
          <w:sz w:val="24"/>
          <w:szCs w:val="24"/>
        </w:rPr>
      </w:pPr>
    </w:p>
    <w:p w14:paraId="11EDC70B" w14:textId="3CA44658" w:rsidR="00A63D41" w:rsidRDefault="00A63D41" w:rsidP="007F6354">
      <w:pPr>
        <w:jc w:val="both"/>
        <w:rPr>
          <w:sz w:val="24"/>
          <w:szCs w:val="24"/>
        </w:rPr>
      </w:pPr>
    </w:p>
    <w:p w14:paraId="2B8BCC16" w14:textId="487EABF3" w:rsidR="00A63D41" w:rsidRDefault="00A63D41" w:rsidP="007F6354">
      <w:pPr>
        <w:jc w:val="both"/>
        <w:rPr>
          <w:sz w:val="24"/>
          <w:szCs w:val="24"/>
        </w:rPr>
      </w:pPr>
    </w:p>
    <w:p w14:paraId="6AC5B526" w14:textId="5F222A45" w:rsidR="00A63D41" w:rsidRDefault="00A63D41" w:rsidP="007F6354">
      <w:pPr>
        <w:jc w:val="both"/>
        <w:rPr>
          <w:sz w:val="24"/>
          <w:szCs w:val="24"/>
        </w:rPr>
      </w:pPr>
    </w:p>
    <w:p w14:paraId="0E95C019" w14:textId="64E8F52B" w:rsidR="00A63D41" w:rsidRDefault="00A63D41" w:rsidP="007F6354">
      <w:pPr>
        <w:jc w:val="both"/>
        <w:rPr>
          <w:sz w:val="24"/>
          <w:szCs w:val="24"/>
        </w:rPr>
      </w:pPr>
    </w:p>
    <w:p w14:paraId="597F9D05" w14:textId="10710398" w:rsidR="00A63D41" w:rsidRDefault="00A63D41" w:rsidP="007F6354">
      <w:pPr>
        <w:jc w:val="both"/>
        <w:rPr>
          <w:sz w:val="24"/>
          <w:szCs w:val="24"/>
        </w:rPr>
      </w:pPr>
    </w:p>
    <w:p w14:paraId="13F8EC6C" w14:textId="54AF5E08" w:rsidR="00A63D41" w:rsidRDefault="00A63D41" w:rsidP="007F6354">
      <w:pPr>
        <w:jc w:val="both"/>
        <w:rPr>
          <w:sz w:val="24"/>
          <w:szCs w:val="24"/>
        </w:rPr>
      </w:pPr>
    </w:p>
    <w:p w14:paraId="45A06C25" w14:textId="5ADE9F27" w:rsidR="00A63D41" w:rsidRDefault="00A63D41" w:rsidP="007F6354">
      <w:pPr>
        <w:jc w:val="both"/>
        <w:rPr>
          <w:sz w:val="24"/>
          <w:szCs w:val="24"/>
        </w:rPr>
      </w:pPr>
    </w:p>
    <w:p w14:paraId="59F3BEA6" w14:textId="50A7C06F" w:rsidR="00A63D41" w:rsidRDefault="00A63D41" w:rsidP="007F6354">
      <w:pPr>
        <w:jc w:val="both"/>
        <w:rPr>
          <w:sz w:val="24"/>
          <w:szCs w:val="24"/>
        </w:rPr>
      </w:pPr>
    </w:p>
    <w:p w14:paraId="660388E1" w14:textId="1394BC0E" w:rsidR="00A63D41" w:rsidRDefault="00A63D41" w:rsidP="007F63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05A2D4E" wp14:editId="1D63A9B9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2787015" cy="3706495"/>
            <wp:effectExtent l="0" t="0" r="0" b="8255"/>
            <wp:wrapTight wrapText="bothSides">
              <wp:wrapPolygon edited="0">
                <wp:start x="0" y="0"/>
                <wp:lineTo x="0" y="21537"/>
                <wp:lineTo x="21408" y="21537"/>
                <wp:lineTo x="2140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9596025_1349026778839305_5273554041015387465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841BF" w14:textId="2E3A7484" w:rsidR="00A63D41" w:rsidRDefault="00A63D41" w:rsidP="007F6354">
      <w:pPr>
        <w:jc w:val="both"/>
        <w:rPr>
          <w:sz w:val="24"/>
          <w:szCs w:val="24"/>
        </w:rPr>
      </w:pPr>
    </w:p>
    <w:p w14:paraId="6E428AF9" w14:textId="2FA47D27" w:rsidR="00A63D41" w:rsidRDefault="00A63D41" w:rsidP="007F6354">
      <w:pPr>
        <w:jc w:val="both"/>
        <w:rPr>
          <w:sz w:val="24"/>
          <w:szCs w:val="24"/>
        </w:rPr>
      </w:pPr>
    </w:p>
    <w:p w14:paraId="1A68266C" w14:textId="541FDA96" w:rsidR="00A63D41" w:rsidRDefault="00A63D41" w:rsidP="007F6354">
      <w:pPr>
        <w:jc w:val="both"/>
        <w:rPr>
          <w:sz w:val="24"/>
          <w:szCs w:val="24"/>
        </w:rPr>
      </w:pPr>
    </w:p>
    <w:p w14:paraId="26B6E2F4" w14:textId="0C65704F" w:rsidR="00A63D41" w:rsidRDefault="00A63D41" w:rsidP="007F6354">
      <w:pPr>
        <w:jc w:val="both"/>
        <w:rPr>
          <w:sz w:val="24"/>
          <w:szCs w:val="24"/>
        </w:rPr>
      </w:pPr>
    </w:p>
    <w:p w14:paraId="34F9B915" w14:textId="1DD776FE" w:rsidR="00891F4B" w:rsidRDefault="00891F4B" w:rsidP="007F6354">
      <w:pPr>
        <w:jc w:val="both"/>
        <w:rPr>
          <w:sz w:val="24"/>
          <w:szCs w:val="24"/>
        </w:rPr>
      </w:pPr>
    </w:p>
    <w:p w14:paraId="4AE8C2DB" w14:textId="0E688086" w:rsidR="00891F4B" w:rsidRDefault="00891F4B" w:rsidP="007F6354">
      <w:pPr>
        <w:jc w:val="both"/>
        <w:rPr>
          <w:sz w:val="24"/>
          <w:szCs w:val="24"/>
        </w:rPr>
      </w:pPr>
    </w:p>
    <w:p w14:paraId="25C5261C" w14:textId="21C2E612" w:rsidR="00891F4B" w:rsidRDefault="00891F4B" w:rsidP="007F6354">
      <w:pPr>
        <w:jc w:val="both"/>
        <w:rPr>
          <w:sz w:val="24"/>
          <w:szCs w:val="24"/>
        </w:rPr>
      </w:pPr>
    </w:p>
    <w:p w14:paraId="064FBD3B" w14:textId="78F7ECA4" w:rsidR="00891F4B" w:rsidRDefault="00891F4B" w:rsidP="007F6354">
      <w:pPr>
        <w:jc w:val="both"/>
        <w:rPr>
          <w:sz w:val="24"/>
          <w:szCs w:val="24"/>
        </w:rPr>
      </w:pPr>
    </w:p>
    <w:p w14:paraId="7CB42B84" w14:textId="5EE40CD2" w:rsidR="00891F4B" w:rsidRDefault="00891F4B" w:rsidP="007F6354">
      <w:pPr>
        <w:jc w:val="both"/>
        <w:rPr>
          <w:sz w:val="24"/>
          <w:szCs w:val="24"/>
        </w:rPr>
      </w:pPr>
    </w:p>
    <w:p w14:paraId="5727EC89" w14:textId="4B1C9EF9" w:rsidR="00891F4B" w:rsidRDefault="00891F4B" w:rsidP="007F6354">
      <w:pPr>
        <w:jc w:val="both"/>
        <w:rPr>
          <w:sz w:val="24"/>
          <w:szCs w:val="24"/>
        </w:rPr>
      </w:pPr>
    </w:p>
    <w:p w14:paraId="65CEA063" w14:textId="2ABFB6C7" w:rsidR="00891F4B" w:rsidRDefault="00891F4B" w:rsidP="007F6354">
      <w:pPr>
        <w:jc w:val="both"/>
        <w:rPr>
          <w:sz w:val="24"/>
          <w:szCs w:val="24"/>
        </w:rPr>
      </w:pPr>
    </w:p>
    <w:p w14:paraId="6C9577BD" w14:textId="6E33D901" w:rsidR="00891F4B" w:rsidRDefault="00891F4B" w:rsidP="007F6354">
      <w:pPr>
        <w:jc w:val="both"/>
        <w:rPr>
          <w:sz w:val="24"/>
          <w:szCs w:val="24"/>
        </w:rPr>
      </w:pPr>
    </w:p>
    <w:p w14:paraId="2759CA38" w14:textId="48468F4B" w:rsidR="00A63D41" w:rsidRDefault="00A63D41" w:rsidP="00157B79">
      <w:pPr>
        <w:pStyle w:val="Nadpis3"/>
      </w:pPr>
      <w:bookmarkStart w:id="11" w:name="_Toc117206523"/>
      <w:r>
        <w:lastRenderedPageBreak/>
        <w:t>Stříhání videa</w:t>
      </w:r>
      <w:bookmarkEnd w:id="11"/>
    </w:p>
    <w:p w14:paraId="55F405F7" w14:textId="07C2F3CB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Při stříhání videa jsme využili předcházející zkušeností jednoho z našich žáků se stříháním videa. Přestože neovládal program, který jsme získali v rámci projektu, dokázal ve velmi krátké době přinutit počítač, aby dělal přesně to, co jsme od něho potřebovali.</w:t>
      </w:r>
    </w:p>
    <w:p w14:paraId="77E55C74" w14:textId="0CE0F212" w:rsidR="00A63D41" w:rsidRDefault="00A63D41" w:rsidP="00A63D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E95FFC1" wp14:editId="2CB363B9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055870" cy="3792181"/>
            <wp:effectExtent l="0" t="0" r="0" b="0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7358530_960907357969674_4834754611937997614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53D34" w14:textId="3AD15CC6" w:rsidR="00A63D41" w:rsidRDefault="00A63D41" w:rsidP="00A63D41">
      <w:pPr>
        <w:jc w:val="both"/>
        <w:rPr>
          <w:sz w:val="24"/>
          <w:szCs w:val="24"/>
        </w:rPr>
      </w:pPr>
    </w:p>
    <w:p w14:paraId="62041D42" w14:textId="77777777" w:rsidR="00A63D41" w:rsidRDefault="00A63D41" w:rsidP="00A63D41">
      <w:pPr>
        <w:jc w:val="both"/>
        <w:rPr>
          <w:sz w:val="24"/>
          <w:szCs w:val="24"/>
        </w:rPr>
      </w:pPr>
    </w:p>
    <w:p w14:paraId="75A78002" w14:textId="77777777" w:rsidR="00A63D41" w:rsidRDefault="00A63D41" w:rsidP="00A63D41">
      <w:pPr>
        <w:jc w:val="both"/>
        <w:rPr>
          <w:sz w:val="24"/>
          <w:szCs w:val="24"/>
        </w:rPr>
      </w:pPr>
    </w:p>
    <w:p w14:paraId="6EBE8155" w14:textId="77777777" w:rsidR="00A63D41" w:rsidRDefault="00A63D41" w:rsidP="00A63D41">
      <w:pPr>
        <w:jc w:val="both"/>
        <w:rPr>
          <w:sz w:val="24"/>
          <w:szCs w:val="24"/>
        </w:rPr>
      </w:pPr>
    </w:p>
    <w:p w14:paraId="196DF5AA" w14:textId="77777777" w:rsidR="00A63D41" w:rsidRDefault="00A63D41" w:rsidP="00A63D41">
      <w:pPr>
        <w:jc w:val="both"/>
        <w:rPr>
          <w:sz w:val="24"/>
          <w:szCs w:val="24"/>
        </w:rPr>
      </w:pPr>
    </w:p>
    <w:p w14:paraId="11E43077" w14:textId="77777777" w:rsidR="00A63D41" w:rsidRDefault="00A63D41" w:rsidP="00A63D41">
      <w:pPr>
        <w:jc w:val="both"/>
        <w:rPr>
          <w:sz w:val="24"/>
          <w:szCs w:val="24"/>
        </w:rPr>
      </w:pPr>
    </w:p>
    <w:p w14:paraId="51B86189" w14:textId="77777777" w:rsidR="00A63D41" w:rsidRDefault="00A63D41" w:rsidP="00A63D41">
      <w:pPr>
        <w:jc w:val="both"/>
        <w:rPr>
          <w:sz w:val="24"/>
          <w:szCs w:val="24"/>
        </w:rPr>
      </w:pPr>
    </w:p>
    <w:p w14:paraId="158F7B61" w14:textId="77777777" w:rsidR="00A63D41" w:rsidRDefault="00A63D41" w:rsidP="00A63D41">
      <w:pPr>
        <w:jc w:val="both"/>
        <w:rPr>
          <w:sz w:val="24"/>
          <w:szCs w:val="24"/>
        </w:rPr>
      </w:pPr>
    </w:p>
    <w:p w14:paraId="1EFE6212" w14:textId="77777777" w:rsidR="00A63D41" w:rsidRDefault="00A63D41" w:rsidP="00A63D41">
      <w:pPr>
        <w:jc w:val="both"/>
        <w:rPr>
          <w:sz w:val="24"/>
          <w:szCs w:val="24"/>
        </w:rPr>
      </w:pPr>
    </w:p>
    <w:p w14:paraId="7B45E677" w14:textId="77777777" w:rsidR="00A63D41" w:rsidRDefault="00A63D41" w:rsidP="00A63D41">
      <w:pPr>
        <w:jc w:val="both"/>
        <w:rPr>
          <w:sz w:val="24"/>
          <w:szCs w:val="24"/>
        </w:rPr>
      </w:pPr>
    </w:p>
    <w:p w14:paraId="0850A30E" w14:textId="77777777" w:rsidR="00A63D41" w:rsidRDefault="00A63D41" w:rsidP="00A63D41">
      <w:pPr>
        <w:jc w:val="both"/>
        <w:rPr>
          <w:sz w:val="24"/>
          <w:szCs w:val="24"/>
        </w:rPr>
      </w:pPr>
    </w:p>
    <w:p w14:paraId="515FBB3B" w14:textId="77777777" w:rsidR="00A63D41" w:rsidRDefault="00A63D41" w:rsidP="00A63D41">
      <w:pPr>
        <w:jc w:val="both"/>
        <w:rPr>
          <w:sz w:val="24"/>
          <w:szCs w:val="24"/>
        </w:rPr>
      </w:pPr>
    </w:p>
    <w:p w14:paraId="402F9256" w14:textId="77777777" w:rsidR="00A63D41" w:rsidRDefault="00A63D41" w:rsidP="00A63D41">
      <w:pPr>
        <w:jc w:val="both"/>
        <w:rPr>
          <w:sz w:val="24"/>
          <w:szCs w:val="24"/>
        </w:rPr>
      </w:pPr>
    </w:p>
    <w:p w14:paraId="62C79C93" w14:textId="77777777" w:rsidR="00335327" w:rsidRDefault="00335327" w:rsidP="00A63D41">
      <w:pPr>
        <w:jc w:val="both"/>
        <w:rPr>
          <w:sz w:val="32"/>
          <w:szCs w:val="32"/>
        </w:rPr>
      </w:pPr>
    </w:p>
    <w:p w14:paraId="79462491" w14:textId="77777777" w:rsidR="00335327" w:rsidRDefault="00335327" w:rsidP="00A63D41">
      <w:pPr>
        <w:jc w:val="both"/>
        <w:rPr>
          <w:sz w:val="32"/>
          <w:szCs w:val="32"/>
        </w:rPr>
      </w:pPr>
    </w:p>
    <w:p w14:paraId="78BE3A1F" w14:textId="77777777" w:rsidR="00335327" w:rsidRDefault="00335327" w:rsidP="00A63D41">
      <w:pPr>
        <w:jc w:val="both"/>
        <w:rPr>
          <w:sz w:val="32"/>
          <w:szCs w:val="32"/>
        </w:rPr>
      </w:pPr>
    </w:p>
    <w:p w14:paraId="14EAEE1E" w14:textId="77777777" w:rsidR="00335327" w:rsidRDefault="00335327" w:rsidP="00A63D41">
      <w:pPr>
        <w:jc w:val="both"/>
        <w:rPr>
          <w:sz w:val="32"/>
          <w:szCs w:val="32"/>
        </w:rPr>
      </w:pPr>
    </w:p>
    <w:p w14:paraId="711EB7F2" w14:textId="77777777" w:rsidR="00335327" w:rsidRDefault="00335327" w:rsidP="00A63D41">
      <w:pPr>
        <w:jc w:val="both"/>
        <w:rPr>
          <w:sz w:val="32"/>
          <w:szCs w:val="32"/>
        </w:rPr>
      </w:pPr>
    </w:p>
    <w:p w14:paraId="35BB37E6" w14:textId="09C8C686" w:rsidR="00A63D41" w:rsidRPr="00335327" w:rsidRDefault="00335327" w:rsidP="00157B79">
      <w:pPr>
        <w:pStyle w:val="Nadpis1"/>
      </w:pPr>
      <w:bookmarkStart w:id="12" w:name="_Toc117206524"/>
      <w:r>
        <w:lastRenderedPageBreak/>
        <w:t>Z</w:t>
      </w:r>
      <w:r w:rsidR="00A63D41" w:rsidRPr="00335327">
        <w:t>ávěr</w:t>
      </w:r>
      <w:bookmarkEnd w:id="12"/>
    </w:p>
    <w:p w14:paraId="2AD6079E" w14:textId="17465DE9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Celým projektem nás provázela spousta různých předvída</w:t>
      </w:r>
      <w:r w:rsidR="00C3470D">
        <w:rPr>
          <w:sz w:val="24"/>
          <w:szCs w:val="24"/>
        </w:rPr>
        <w:t>telných</w:t>
      </w:r>
      <w:r>
        <w:rPr>
          <w:sz w:val="24"/>
          <w:szCs w:val="24"/>
        </w:rPr>
        <w:t xml:space="preserve"> i nepředvída</w:t>
      </w:r>
      <w:r w:rsidR="00C3470D">
        <w:rPr>
          <w:sz w:val="24"/>
          <w:szCs w:val="24"/>
        </w:rPr>
        <w:t>tel</w:t>
      </w:r>
      <w:r>
        <w:rPr>
          <w:sz w:val="24"/>
          <w:szCs w:val="24"/>
        </w:rPr>
        <w:t>ných situací.</w:t>
      </w:r>
      <w:r w:rsidR="00335327">
        <w:rPr>
          <w:sz w:val="24"/>
          <w:szCs w:val="24"/>
        </w:rPr>
        <w:t xml:space="preserve"> </w:t>
      </w:r>
    </w:p>
    <w:p w14:paraId="4EA5ED9C" w14:textId="6778891C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Nicméně </w:t>
      </w:r>
      <w:r w:rsidR="00335327">
        <w:rPr>
          <w:sz w:val="24"/>
          <w:szCs w:val="24"/>
        </w:rPr>
        <w:t>projevilo se</w:t>
      </w:r>
      <w:r>
        <w:rPr>
          <w:sz w:val="24"/>
          <w:szCs w:val="24"/>
        </w:rPr>
        <w:t xml:space="preserve"> hned několik faktorů, které zbrzdily průběh natáčení:</w:t>
      </w:r>
    </w:p>
    <w:p w14:paraId="4E994DF7" w14:textId="22FB4CE4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nepřízeň počasí. Proč právě v době našeho setkání musí pršet nebo foukat silný vítr, </w:t>
      </w:r>
      <w:r w:rsidR="00C3470D">
        <w:rPr>
          <w:sz w:val="24"/>
          <w:szCs w:val="24"/>
        </w:rPr>
        <w:t>tak</w:t>
      </w:r>
      <w:r>
        <w:rPr>
          <w:sz w:val="24"/>
          <w:szCs w:val="24"/>
        </w:rPr>
        <w:t>že mají všichni strach se na dron jen podívat, n</w:t>
      </w:r>
      <w:r w:rsidR="00C3470D">
        <w:rPr>
          <w:sz w:val="24"/>
          <w:szCs w:val="24"/>
        </w:rPr>
        <w:t xml:space="preserve">atož se </w:t>
      </w:r>
      <w:r>
        <w:rPr>
          <w:sz w:val="24"/>
          <w:szCs w:val="24"/>
        </w:rPr>
        <w:t xml:space="preserve">pokusit </w:t>
      </w:r>
      <w:r w:rsidR="00C3470D">
        <w:rPr>
          <w:sz w:val="24"/>
          <w:szCs w:val="24"/>
        </w:rPr>
        <w:t>ho</w:t>
      </w:r>
      <w:r>
        <w:rPr>
          <w:sz w:val="24"/>
          <w:szCs w:val="24"/>
        </w:rPr>
        <w:t xml:space="preserve"> dostat do vzduchu?</w:t>
      </w:r>
    </w:p>
    <w:p w14:paraId="6A50E3D4" w14:textId="4E35A97C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- omezené možnosti setkávání celého týmu, neboť jsme spádová škola</w:t>
      </w:r>
      <w:r w:rsidR="00C3470D">
        <w:rPr>
          <w:sz w:val="24"/>
          <w:szCs w:val="24"/>
        </w:rPr>
        <w:t xml:space="preserve"> pro velkou oblast</w:t>
      </w:r>
      <w:r>
        <w:rPr>
          <w:sz w:val="24"/>
          <w:szCs w:val="24"/>
        </w:rPr>
        <w:t xml:space="preserve">. Každý člen našeho týmu bydlí v jiné obci. Pro naše schůzky jsme měli sice vyčleněnou polední přestávku mezi ranním a odpoledním vyučováním, nicméně toho času bylo velmi málo a brzy jsme se dostali do časového presu. Když se k tomu připočítají ještě různé aktivity školy, které nám členy týmu pro daný týden odebraly, začalo se velmi hlasitě v týmu hovořit o dalších škrtech ve scénáři. </w:t>
      </w:r>
      <w:r w:rsidR="00C3470D">
        <w:rPr>
          <w:sz w:val="24"/>
          <w:szCs w:val="24"/>
        </w:rPr>
        <w:t xml:space="preserve">Začali jsme se proto bavit o sobotách a nedělích jako o jediných možných dnech, </w:t>
      </w:r>
      <w:r>
        <w:rPr>
          <w:sz w:val="24"/>
          <w:szCs w:val="24"/>
        </w:rPr>
        <w:t>kdy můžeme skutečně odvést nějakou práci.</w:t>
      </w:r>
    </w:p>
    <w:p w14:paraId="3C4139D2" w14:textId="1DFAADDB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- COVID</w:t>
      </w:r>
      <w:r w:rsidR="00C3470D">
        <w:rPr>
          <w:sz w:val="24"/>
          <w:szCs w:val="24"/>
        </w:rPr>
        <w:t>-</w:t>
      </w:r>
      <w:r>
        <w:rPr>
          <w:sz w:val="24"/>
          <w:szCs w:val="24"/>
        </w:rPr>
        <w:t xml:space="preserve">19. Jedna ze záležitostí, která velmi ovlivnila průběh celého školního roku. Mnohé z pravidelných akcí, které se ve škole nebo obci konají a které byly zamýšleny do filmu, </w:t>
      </w:r>
      <w:r w:rsidR="00C3470D">
        <w:rPr>
          <w:sz w:val="24"/>
          <w:szCs w:val="24"/>
        </w:rPr>
        <w:t xml:space="preserve">byly </w:t>
      </w:r>
      <w:r>
        <w:rPr>
          <w:sz w:val="24"/>
          <w:szCs w:val="24"/>
        </w:rPr>
        <w:t xml:space="preserve">najednou </w:t>
      </w:r>
      <w:r w:rsidR="00C3470D">
        <w:rPr>
          <w:sz w:val="24"/>
          <w:szCs w:val="24"/>
        </w:rPr>
        <w:t>zrušeny</w:t>
      </w:r>
      <w:r>
        <w:rPr>
          <w:sz w:val="24"/>
          <w:szCs w:val="24"/>
        </w:rPr>
        <w:t xml:space="preserve"> z důvodu zákazu shromažďování a konání hromadných záležitostí. Přišli jsme tak o Kateřinskou zábavu, školní ples se konal až v květnu (tedy téměř po ukončení projektu) a další.</w:t>
      </w:r>
    </w:p>
    <w:p w14:paraId="2D540628" w14:textId="34EC6441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celé týmové spolupráce jsme museli neustále improvizovat.</w:t>
      </w:r>
    </w:p>
    <w:p w14:paraId="0B7CF058" w14:textId="6A8D05CF" w:rsidR="00A63D41" w:rsidRDefault="00A63D41" w:rsidP="00A63D41">
      <w:pPr>
        <w:jc w:val="both"/>
        <w:rPr>
          <w:sz w:val="24"/>
          <w:szCs w:val="24"/>
        </w:rPr>
      </w:pPr>
      <w:r>
        <w:rPr>
          <w:sz w:val="24"/>
          <w:szCs w:val="24"/>
        </w:rPr>
        <w:t>Přes veškeré problémy a dílčí neúspěchy jsme si však naši společnou spolupráci velmi užívali. Zažili jsme spoustu humorných situací, které jsme si dlouho připomínali a které si ještě dlouho připomínat budeme. Z projektu si odnášíme rozhodnutí, že přes všechna příkoří to stálo za to a že i v následujících letech budeme zkoušet, co všechno nám svěřená audiovizuální technika dokáže. Třeba ve škole v Žarošicích vyroste režisér nebo kameraman světového významu.</w:t>
      </w:r>
    </w:p>
    <w:p w14:paraId="531D2234" w14:textId="77777777" w:rsidR="00A63D41" w:rsidRDefault="00A63D41" w:rsidP="00A63D41">
      <w:pPr>
        <w:jc w:val="both"/>
        <w:rPr>
          <w:sz w:val="24"/>
          <w:szCs w:val="24"/>
        </w:rPr>
      </w:pPr>
    </w:p>
    <w:p w14:paraId="7C7FB58A" w14:textId="56DEA436" w:rsidR="00112ADE" w:rsidRPr="007F6354" w:rsidRDefault="00112ADE" w:rsidP="007F6354">
      <w:pPr>
        <w:jc w:val="both"/>
        <w:rPr>
          <w:sz w:val="24"/>
          <w:szCs w:val="24"/>
        </w:rPr>
      </w:pPr>
    </w:p>
    <w:sectPr w:rsidR="00112ADE" w:rsidRPr="007F6354" w:rsidSect="00B24D9C">
      <w:headerReference w:type="default" r:id="rId24"/>
      <w:footerReference w:type="default" r:id="rId25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824CA" w14:textId="77777777" w:rsidR="00DF7451" w:rsidRDefault="00DF7451" w:rsidP="00B24D9C">
      <w:r>
        <w:separator/>
      </w:r>
    </w:p>
  </w:endnote>
  <w:endnote w:type="continuationSeparator" w:id="0">
    <w:p w14:paraId="32BD20B9" w14:textId="77777777" w:rsidR="00DF7451" w:rsidRDefault="00DF7451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BB78" w14:textId="77777777" w:rsidR="002966E4" w:rsidRDefault="002966E4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63025B5" wp14:editId="002353AB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14C11" w14:textId="77777777" w:rsidR="00DF7451" w:rsidRDefault="00DF7451" w:rsidP="00B24D9C">
      <w:r>
        <w:separator/>
      </w:r>
    </w:p>
  </w:footnote>
  <w:footnote w:type="continuationSeparator" w:id="0">
    <w:p w14:paraId="38C24E83" w14:textId="77777777" w:rsidR="00DF7451" w:rsidRDefault="00DF7451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A440" w14:textId="77777777" w:rsidR="002966E4" w:rsidRDefault="002966E4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9B59A78" wp14:editId="76F3E89F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903AB" w14:textId="77777777" w:rsidR="002966E4" w:rsidRDefault="002966E4" w:rsidP="00B24D9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E4"/>
    <w:rsid w:val="000164EA"/>
    <w:rsid w:val="00035429"/>
    <w:rsid w:val="00047AEE"/>
    <w:rsid w:val="00112ADE"/>
    <w:rsid w:val="00157B79"/>
    <w:rsid w:val="0017789B"/>
    <w:rsid w:val="0018339A"/>
    <w:rsid w:val="001C2F0E"/>
    <w:rsid w:val="002350BC"/>
    <w:rsid w:val="00296340"/>
    <w:rsid w:val="002966E4"/>
    <w:rsid w:val="002B175C"/>
    <w:rsid w:val="00335327"/>
    <w:rsid w:val="00384145"/>
    <w:rsid w:val="003D6400"/>
    <w:rsid w:val="00527908"/>
    <w:rsid w:val="0055614B"/>
    <w:rsid w:val="005B1D87"/>
    <w:rsid w:val="005F23C7"/>
    <w:rsid w:val="00677A0A"/>
    <w:rsid w:val="006A14CD"/>
    <w:rsid w:val="006B3869"/>
    <w:rsid w:val="00722E2B"/>
    <w:rsid w:val="007456EC"/>
    <w:rsid w:val="00780D02"/>
    <w:rsid w:val="007F6354"/>
    <w:rsid w:val="00891F4B"/>
    <w:rsid w:val="009245E6"/>
    <w:rsid w:val="00A149E4"/>
    <w:rsid w:val="00A175C1"/>
    <w:rsid w:val="00A63D41"/>
    <w:rsid w:val="00A72D31"/>
    <w:rsid w:val="00A80DD3"/>
    <w:rsid w:val="00AB21A7"/>
    <w:rsid w:val="00AE16D7"/>
    <w:rsid w:val="00AF5E3C"/>
    <w:rsid w:val="00B24D9C"/>
    <w:rsid w:val="00B663F5"/>
    <w:rsid w:val="00C3470D"/>
    <w:rsid w:val="00C55C32"/>
    <w:rsid w:val="00C911F0"/>
    <w:rsid w:val="00D261B7"/>
    <w:rsid w:val="00D3047F"/>
    <w:rsid w:val="00D80E7F"/>
    <w:rsid w:val="00D94C00"/>
    <w:rsid w:val="00DA7558"/>
    <w:rsid w:val="00DF7451"/>
    <w:rsid w:val="00E02B0B"/>
    <w:rsid w:val="00E73668"/>
    <w:rsid w:val="00E86115"/>
    <w:rsid w:val="00EE5E22"/>
    <w:rsid w:val="00FB5E5D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2E3AD"/>
  <w15:docId w15:val="{BCFF1B1A-09AA-45B2-91DB-7DBEA9ED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869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386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16AE9-AA2B-4151-BE00-2C410E60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C:\Users\VYSOCI~1\AppData\Local\Temp\DigiME_hl_papir_sablona-CZ-5.dotx</Template>
  <TotalTime>15</TotalTime>
  <Pages>15</Pages>
  <Words>1129</Words>
  <Characters>6199</Characters>
  <Application>Microsoft Office Word</Application>
  <DocSecurity>0</DocSecurity>
  <Lines>413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Miloš Fišar</cp:lastModifiedBy>
  <cp:revision>5</cp:revision>
  <dcterms:created xsi:type="dcterms:W3CDTF">2022-09-29T12:59:00Z</dcterms:created>
  <dcterms:modified xsi:type="dcterms:W3CDTF">2022-10-20T23:01:00Z</dcterms:modified>
</cp:coreProperties>
</file>